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C58" w:rsidRDefault="00451C58" w:rsidP="00451C58">
      <w:pPr>
        <w:overflowPunct/>
        <w:autoSpaceDE/>
        <w:autoSpaceDN/>
        <w:adjustRightInd/>
        <w:spacing w:after="200" w:line="276" w:lineRule="auto"/>
        <w:jc w:val="right"/>
        <w:textAlignment w:val="auto"/>
        <w:rPr>
          <w:rFonts w:asciiTheme="minorHAnsi" w:eastAsiaTheme="minorHAnsi" w:hAnsiTheme="minorHAnsi" w:cstheme="minorBidi"/>
          <w:szCs w:val="22"/>
        </w:rPr>
      </w:pPr>
      <w:r>
        <w:rPr>
          <w:rFonts w:asciiTheme="minorHAnsi" w:eastAsiaTheme="minorHAnsi" w:hAnsiTheme="minorHAnsi" w:cstheme="minorBidi"/>
          <w:szCs w:val="22"/>
        </w:rPr>
        <w:t>27</w:t>
      </w:r>
      <w:r w:rsidRPr="00451C58">
        <w:rPr>
          <w:rFonts w:asciiTheme="minorHAnsi" w:eastAsiaTheme="minorHAnsi" w:hAnsiTheme="minorHAnsi" w:cstheme="minorBidi"/>
          <w:szCs w:val="22"/>
          <w:vertAlign w:val="superscript"/>
        </w:rPr>
        <w:t>th</w:t>
      </w:r>
      <w:r>
        <w:rPr>
          <w:rFonts w:asciiTheme="minorHAnsi" w:eastAsiaTheme="minorHAnsi" w:hAnsiTheme="minorHAnsi" w:cstheme="minorBidi"/>
          <w:szCs w:val="22"/>
        </w:rPr>
        <w:t xml:space="preserve"> May 2016</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 xml:space="preserve">Dear Parents and Children, </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Thank you to all of you for your votes and comments around the children’s proposal to mark our move to Primary School status with a change to the uniform.</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 xml:space="preserve">As is the case with any change, there have been strong opinions expressed on both sides.  The vote has been taken and collated in what we feel has been the fairest way possible. </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All parent votes have been given a ‘double’ weighting and have counted as 2.</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Children’s votes have been weighted to count as 1.</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Staff votes have counted as 1.5.</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The results of this a re shown in the table below:</w:t>
      </w:r>
    </w:p>
    <w:tbl>
      <w:tblPr>
        <w:tblStyle w:val="TableGrid"/>
        <w:tblW w:w="0" w:type="auto"/>
        <w:tblLook w:val="04A0" w:firstRow="1" w:lastRow="0" w:firstColumn="1" w:lastColumn="0" w:noHBand="0" w:noVBand="1"/>
      </w:tblPr>
      <w:tblGrid>
        <w:gridCol w:w="2460"/>
        <w:gridCol w:w="820"/>
        <w:gridCol w:w="1020"/>
        <w:gridCol w:w="980"/>
        <w:gridCol w:w="1020"/>
        <w:gridCol w:w="1100"/>
        <w:gridCol w:w="1243"/>
      </w:tblGrid>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Colour</w:t>
            </w:r>
          </w:p>
        </w:tc>
        <w:tc>
          <w:tcPr>
            <w:tcW w:w="82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 </w:t>
            </w:r>
          </w:p>
        </w:tc>
        <w:tc>
          <w:tcPr>
            <w:tcW w:w="102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Parents</w:t>
            </w:r>
          </w:p>
        </w:tc>
        <w:tc>
          <w:tcPr>
            <w:tcW w:w="98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Staff</w:t>
            </w:r>
          </w:p>
        </w:tc>
        <w:tc>
          <w:tcPr>
            <w:tcW w:w="102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Children</w:t>
            </w:r>
          </w:p>
        </w:tc>
        <w:tc>
          <w:tcPr>
            <w:tcW w:w="110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Total</w:t>
            </w:r>
          </w:p>
        </w:tc>
        <w:tc>
          <w:tcPr>
            <w:tcW w:w="1243"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Percentage</w:t>
            </w:r>
          </w:p>
        </w:tc>
      </w:tr>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8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98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10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243" w:type="dxa"/>
            <w:noWrap/>
            <w:hideMark/>
          </w:tcPr>
          <w:p w:rsidR="00EA3197" w:rsidRPr="00EA3197" w:rsidRDefault="00EA3197" w:rsidP="00EA3197">
            <w:pPr>
              <w:overflowPunct/>
              <w:autoSpaceDE/>
              <w:autoSpaceDN/>
              <w:adjustRightInd/>
              <w:spacing w:after="200" w:line="276" w:lineRule="auto"/>
              <w:textAlignment w:val="auto"/>
            </w:pPr>
            <w:r w:rsidRPr="00EA3197">
              <w:t> </w:t>
            </w:r>
          </w:p>
        </w:tc>
      </w:tr>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pPr>
            <w:r w:rsidRPr="00EA3197">
              <w:t>RED</w:t>
            </w:r>
          </w:p>
        </w:tc>
        <w:tc>
          <w:tcPr>
            <w:tcW w:w="8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40</w:t>
            </w:r>
          </w:p>
        </w:tc>
        <w:tc>
          <w:tcPr>
            <w:tcW w:w="980" w:type="dxa"/>
            <w:noWrap/>
            <w:hideMark/>
          </w:tcPr>
          <w:p w:rsidR="00EA3197" w:rsidRPr="00EA3197" w:rsidRDefault="00EA3197" w:rsidP="00EA3197">
            <w:pPr>
              <w:overflowPunct/>
              <w:autoSpaceDE/>
              <w:autoSpaceDN/>
              <w:adjustRightInd/>
              <w:spacing w:after="200" w:line="276" w:lineRule="auto"/>
              <w:textAlignment w:val="auto"/>
            </w:pPr>
            <w:r w:rsidRPr="00EA3197">
              <w:t>1.5</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23</w:t>
            </w:r>
          </w:p>
        </w:tc>
        <w:tc>
          <w:tcPr>
            <w:tcW w:w="1100" w:type="dxa"/>
            <w:noWrap/>
            <w:hideMark/>
          </w:tcPr>
          <w:p w:rsidR="00EA3197" w:rsidRPr="00EA3197" w:rsidRDefault="00EA3197" w:rsidP="00EA3197">
            <w:pPr>
              <w:overflowPunct/>
              <w:autoSpaceDE/>
              <w:autoSpaceDN/>
              <w:adjustRightInd/>
              <w:spacing w:after="200" w:line="276" w:lineRule="auto"/>
              <w:textAlignment w:val="auto"/>
            </w:pPr>
            <w:r w:rsidRPr="00EA3197">
              <w:t>64.5</w:t>
            </w:r>
          </w:p>
        </w:tc>
        <w:tc>
          <w:tcPr>
            <w:tcW w:w="1243"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43%</w:t>
            </w:r>
          </w:p>
        </w:tc>
      </w:tr>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8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98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10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243"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 </w:t>
            </w:r>
          </w:p>
        </w:tc>
      </w:tr>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pPr>
            <w:r w:rsidRPr="00EA3197">
              <w:t>PURPLE</w:t>
            </w:r>
          </w:p>
        </w:tc>
        <w:tc>
          <w:tcPr>
            <w:tcW w:w="8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34</w:t>
            </w:r>
          </w:p>
        </w:tc>
        <w:tc>
          <w:tcPr>
            <w:tcW w:w="980" w:type="dxa"/>
            <w:noWrap/>
            <w:hideMark/>
          </w:tcPr>
          <w:p w:rsidR="00EA3197" w:rsidRPr="00EA3197" w:rsidRDefault="00EA3197" w:rsidP="00EA3197">
            <w:pPr>
              <w:overflowPunct/>
              <w:autoSpaceDE/>
              <w:autoSpaceDN/>
              <w:adjustRightInd/>
              <w:spacing w:after="200" w:line="276" w:lineRule="auto"/>
              <w:textAlignment w:val="auto"/>
            </w:pPr>
            <w:r w:rsidRPr="00EA3197">
              <w:t>18</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33</w:t>
            </w:r>
          </w:p>
        </w:tc>
        <w:tc>
          <w:tcPr>
            <w:tcW w:w="1100" w:type="dxa"/>
            <w:noWrap/>
            <w:hideMark/>
          </w:tcPr>
          <w:p w:rsidR="00EA3197" w:rsidRPr="00EA3197" w:rsidRDefault="00EA3197" w:rsidP="00EA3197">
            <w:pPr>
              <w:overflowPunct/>
              <w:autoSpaceDE/>
              <w:autoSpaceDN/>
              <w:adjustRightInd/>
              <w:spacing w:after="200" w:line="276" w:lineRule="auto"/>
              <w:textAlignment w:val="auto"/>
            </w:pPr>
            <w:r w:rsidRPr="00EA3197">
              <w:t>85</w:t>
            </w:r>
          </w:p>
        </w:tc>
        <w:tc>
          <w:tcPr>
            <w:tcW w:w="1243"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57%</w:t>
            </w:r>
          </w:p>
        </w:tc>
      </w:tr>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8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98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10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243" w:type="dxa"/>
            <w:noWrap/>
            <w:hideMark/>
          </w:tcPr>
          <w:p w:rsidR="00EA3197" w:rsidRPr="00EA3197" w:rsidRDefault="00EA3197" w:rsidP="00EA3197">
            <w:pPr>
              <w:overflowPunct/>
              <w:autoSpaceDE/>
              <w:autoSpaceDN/>
              <w:adjustRightInd/>
              <w:spacing w:after="200" w:line="276" w:lineRule="auto"/>
              <w:textAlignment w:val="auto"/>
            </w:pPr>
            <w:r w:rsidRPr="00EA3197">
              <w:t> </w:t>
            </w:r>
          </w:p>
        </w:tc>
      </w:tr>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pPr>
            <w:r w:rsidRPr="00EA3197">
              <w:t>Absentees (not counted)</w:t>
            </w:r>
          </w:p>
        </w:tc>
        <w:tc>
          <w:tcPr>
            <w:tcW w:w="8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98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5</w:t>
            </w:r>
          </w:p>
        </w:tc>
        <w:tc>
          <w:tcPr>
            <w:tcW w:w="110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243" w:type="dxa"/>
            <w:noWrap/>
            <w:hideMark/>
          </w:tcPr>
          <w:p w:rsidR="00EA3197" w:rsidRPr="00EA3197" w:rsidRDefault="00EA3197" w:rsidP="00EA3197">
            <w:pPr>
              <w:overflowPunct/>
              <w:autoSpaceDE/>
              <w:autoSpaceDN/>
              <w:adjustRightInd/>
              <w:spacing w:after="200" w:line="276" w:lineRule="auto"/>
              <w:textAlignment w:val="auto"/>
            </w:pPr>
            <w:r w:rsidRPr="00EA3197">
              <w:t> </w:t>
            </w:r>
          </w:p>
        </w:tc>
      </w:tr>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8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98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02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100" w:type="dxa"/>
            <w:noWrap/>
            <w:hideMark/>
          </w:tcPr>
          <w:p w:rsidR="00EA3197" w:rsidRPr="00EA3197" w:rsidRDefault="00EA3197" w:rsidP="00EA3197">
            <w:pPr>
              <w:overflowPunct/>
              <w:autoSpaceDE/>
              <w:autoSpaceDN/>
              <w:adjustRightInd/>
              <w:spacing w:after="200" w:line="276" w:lineRule="auto"/>
              <w:textAlignment w:val="auto"/>
            </w:pPr>
            <w:r w:rsidRPr="00EA3197">
              <w:t> </w:t>
            </w:r>
          </w:p>
        </w:tc>
        <w:tc>
          <w:tcPr>
            <w:tcW w:w="1243" w:type="dxa"/>
            <w:noWrap/>
            <w:hideMark/>
          </w:tcPr>
          <w:p w:rsidR="00EA3197" w:rsidRPr="00EA3197" w:rsidRDefault="00EA3197" w:rsidP="00EA3197">
            <w:pPr>
              <w:overflowPunct/>
              <w:autoSpaceDE/>
              <w:autoSpaceDN/>
              <w:adjustRightInd/>
              <w:spacing w:after="200" w:line="276" w:lineRule="auto"/>
              <w:textAlignment w:val="auto"/>
            </w:pPr>
            <w:r w:rsidRPr="00EA3197">
              <w:t> </w:t>
            </w:r>
          </w:p>
        </w:tc>
      </w:tr>
      <w:tr w:rsidR="00EA3197" w:rsidRPr="00EA3197" w:rsidTr="00833870">
        <w:trPr>
          <w:trHeight w:val="300"/>
        </w:trPr>
        <w:tc>
          <w:tcPr>
            <w:tcW w:w="246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TOTAL</w:t>
            </w:r>
          </w:p>
        </w:tc>
        <w:tc>
          <w:tcPr>
            <w:tcW w:w="82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 </w:t>
            </w:r>
          </w:p>
        </w:tc>
        <w:tc>
          <w:tcPr>
            <w:tcW w:w="102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74</w:t>
            </w:r>
          </w:p>
        </w:tc>
        <w:tc>
          <w:tcPr>
            <w:tcW w:w="98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19.5</w:t>
            </w:r>
          </w:p>
        </w:tc>
        <w:tc>
          <w:tcPr>
            <w:tcW w:w="102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61</w:t>
            </w:r>
          </w:p>
        </w:tc>
        <w:tc>
          <w:tcPr>
            <w:tcW w:w="1100"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149.5</w:t>
            </w:r>
          </w:p>
        </w:tc>
        <w:tc>
          <w:tcPr>
            <w:tcW w:w="1243" w:type="dxa"/>
            <w:noWrap/>
            <w:hideMark/>
          </w:tcPr>
          <w:p w:rsidR="00EA3197" w:rsidRPr="00EA3197" w:rsidRDefault="00EA3197" w:rsidP="00EA3197">
            <w:pPr>
              <w:overflowPunct/>
              <w:autoSpaceDE/>
              <w:autoSpaceDN/>
              <w:adjustRightInd/>
              <w:spacing w:after="200" w:line="276" w:lineRule="auto"/>
              <w:textAlignment w:val="auto"/>
              <w:rPr>
                <w:b/>
              </w:rPr>
            </w:pPr>
            <w:r w:rsidRPr="00EA3197">
              <w:rPr>
                <w:b/>
              </w:rPr>
              <w:t> </w:t>
            </w:r>
          </w:p>
        </w:tc>
      </w:tr>
    </w:tbl>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b/>
          <w:szCs w:val="22"/>
        </w:rPr>
      </w:pPr>
      <w:r w:rsidRPr="00EA3197">
        <w:rPr>
          <w:rFonts w:asciiTheme="minorHAnsi" w:eastAsiaTheme="minorHAnsi" w:hAnsiTheme="minorHAnsi" w:cstheme="minorBidi"/>
          <w:szCs w:val="22"/>
        </w:rPr>
        <w:lastRenderedPageBreak/>
        <w:t xml:space="preserve">Following this extremely democratic process we are happy to announce that following a majority vote the uniform will </w:t>
      </w:r>
      <w:r w:rsidRPr="00EA3197">
        <w:rPr>
          <w:rFonts w:asciiTheme="minorHAnsi" w:eastAsiaTheme="minorHAnsi" w:hAnsiTheme="minorHAnsi" w:cstheme="minorBidi"/>
          <w:b/>
          <w:szCs w:val="22"/>
        </w:rPr>
        <w:t>change to Purple from September 2016.</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b/>
          <w:szCs w:val="22"/>
        </w:rPr>
      </w:pPr>
      <w:r w:rsidRPr="00EA3197">
        <w:rPr>
          <w:rFonts w:asciiTheme="minorHAnsi" w:eastAsiaTheme="minorHAnsi" w:hAnsiTheme="minorHAnsi" w:cstheme="minorBidi"/>
          <w:b/>
          <w:szCs w:val="22"/>
        </w:rPr>
        <w:t>To answer some of the biggest concerns of those voting against, we are happy to inform you that:</w:t>
      </w:r>
    </w:p>
    <w:p w:rsidR="00EA3197" w:rsidRPr="00EA3197" w:rsidRDefault="00EA3197" w:rsidP="00EA3197">
      <w:pPr>
        <w:numPr>
          <w:ilvl w:val="0"/>
          <w:numId w:val="2"/>
        </w:numPr>
        <w:overflowPunct/>
        <w:autoSpaceDE/>
        <w:autoSpaceDN/>
        <w:adjustRightInd/>
        <w:spacing w:after="200" w:line="276" w:lineRule="auto"/>
        <w:contextualSpacing/>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 xml:space="preserve">Both Asda (and Amazon) sell cheap alternatives in the correct unisex purple colour </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hyperlink r:id="rId9" w:anchor="http://direct.asda.com/george/school/cardigans-jumpers/D10M1G1C14,default,sc.html?prefn1=colour&amp;prefv1=Purple" w:history="1">
        <w:r w:rsidRPr="00EA3197">
          <w:rPr>
            <w:rFonts w:asciiTheme="minorHAnsi" w:eastAsiaTheme="minorHAnsi" w:hAnsiTheme="minorHAnsi" w:cstheme="minorBidi"/>
            <w:color w:val="0000FF" w:themeColor="hyperlink"/>
            <w:szCs w:val="22"/>
            <w:u w:val="single"/>
          </w:rPr>
          <w:t>http://direct.asda.com/george/school/cardigans-jumpers/D10M1G1C14,default,sc.html#http://direct.asda.com/george/school/cardigans-jumpers/D10M1G1C14,default,sc.html?prefn1=colour&amp;prefv1=Purple</w:t>
        </w:r>
      </w:hyperlink>
    </w:p>
    <w:p w:rsidR="00EA3197" w:rsidRPr="00EA3197" w:rsidRDefault="00EA3197" w:rsidP="00EA3197">
      <w:pPr>
        <w:numPr>
          <w:ilvl w:val="0"/>
          <w:numId w:val="2"/>
        </w:numPr>
        <w:overflowPunct/>
        <w:autoSpaceDE/>
        <w:autoSpaceDN/>
        <w:adjustRightInd/>
        <w:spacing w:after="200" w:line="276" w:lineRule="auto"/>
        <w:contextualSpacing/>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Old and still usable red sweat shirts could be used as extra layers on Outdoor learning day as this would stop the increase in fashion clothing worn on a Friday under the guise  of being ‘outdoor suitable’!</w:t>
      </w:r>
    </w:p>
    <w:p w:rsidR="00EA3197" w:rsidRPr="00EA3197" w:rsidRDefault="00EA3197" w:rsidP="00EA3197">
      <w:pPr>
        <w:numPr>
          <w:ilvl w:val="0"/>
          <w:numId w:val="2"/>
        </w:numPr>
        <w:overflowPunct/>
        <w:autoSpaceDE/>
        <w:autoSpaceDN/>
        <w:adjustRightInd/>
        <w:spacing w:after="200" w:line="276" w:lineRule="auto"/>
        <w:contextualSpacing/>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New badged sweat shirts will have the Primary logo (this is just a word change  with no other change to the original logo)</w:t>
      </w:r>
    </w:p>
    <w:p w:rsidR="00EA3197" w:rsidRPr="00EA3197" w:rsidRDefault="00EA3197" w:rsidP="00EA3197">
      <w:pPr>
        <w:numPr>
          <w:ilvl w:val="0"/>
          <w:numId w:val="2"/>
        </w:numPr>
        <w:overflowPunct/>
        <w:autoSpaceDE/>
        <w:autoSpaceDN/>
        <w:adjustRightInd/>
        <w:spacing w:after="200" w:line="276" w:lineRule="auto"/>
        <w:contextualSpacing/>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Badges will be available to purchase if parents want to add them to jumpers/ cardigans they have sourced elsewhere</w:t>
      </w:r>
    </w:p>
    <w:p w:rsidR="00EA3197" w:rsidRPr="00EA3197" w:rsidRDefault="00EA3197" w:rsidP="00EA3197">
      <w:pPr>
        <w:numPr>
          <w:ilvl w:val="0"/>
          <w:numId w:val="2"/>
        </w:numPr>
        <w:overflowPunct/>
        <w:autoSpaceDE/>
        <w:autoSpaceDN/>
        <w:adjustRightInd/>
        <w:spacing w:after="200" w:line="276" w:lineRule="auto"/>
        <w:contextualSpacing/>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 xml:space="preserve">The pre-badged tops available from Emblematic will be round neck sweatshirts, </w:t>
      </w:r>
      <w:proofErr w:type="spellStart"/>
      <w:r w:rsidRPr="00EA3197">
        <w:rPr>
          <w:rFonts w:asciiTheme="minorHAnsi" w:eastAsiaTheme="minorHAnsi" w:hAnsiTheme="minorHAnsi" w:cstheme="minorBidi"/>
          <w:szCs w:val="22"/>
        </w:rPr>
        <w:t>v-neck</w:t>
      </w:r>
      <w:proofErr w:type="spellEnd"/>
      <w:r w:rsidRPr="00EA3197">
        <w:rPr>
          <w:rFonts w:asciiTheme="minorHAnsi" w:eastAsiaTheme="minorHAnsi" w:hAnsiTheme="minorHAnsi" w:cstheme="minorBidi"/>
          <w:szCs w:val="22"/>
        </w:rPr>
        <w:t xml:space="preserve"> knitted jumpers and knitted cardigans</w:t>
      </w:r>
    </w:p>
    <w:p w:rsidR="00EA3197" w:rsidRPr="00EA3197" w:rsidRDefault="00EA3197" w:rsidP="00EA3197">
      <w:pPr>
        <w:numPr>
          <w:ilvl w:val="0"/>
          <w:numId w:val="2"/>
        </w:numPr>
        <w:overflowPunct/>
        <w:autoSpaceDE/>
        <w:autoSpaceDN/>
        <w:adjustRightInd/>
        <w:spacing w:after="200" w:line="276" w:lineRule="auto"/>
        <w:contextualSpacing/>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From Year 5 the children will have the option to wear a tie if they so wish, but this will not compulsory in the first year, this tie will be black and silver</w:t>
      </w:r>
    </w:p>
    <w:p w:rsidR="00EA3197" w:rsidRPr="00EA3197" w:rsidRDefault="00EA3197" w:rsidP="00EA3197">
      <w:pPr>
        <w:numPr>
          <w:ilvl w:val="0"/>
          <w:numId w:val="2"/>
        </w:numPr>
        <w:overflowPunct/>
        <w:autoSpaceDE/>
        <w:autoSpaceDN/>
        <w:adjustRightInd/>
        <w:spacing w:after="200" w:line="276" w:lineRule="auto"/>
        <w:contextualSpacing/>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Our uniform continues to be non-gender specific.  However, trousers, skirts, tights and socks bought from now on should be only in black or grey as we would like to phase out the blue in the coming year</w:t>
      </w:r>
    </w:p>
    <w:p w:rsidR="00EA3197" w:rsidRPr="00EA3197" w:rsidRDefault="00EA3197" w:rsidP="00EA3197">
      <w:pPr>
        <w:numPr>
          <w:ilvl w:val="0"/>
          <w:numId w:val="2"/>
        </w:numPr>
        <w:overflowPunct/>
        <w:autoSpaceDE/>
        <w:autoSpaceDN/>
        <w:adjustRightInd/>
        <w:spacing w:after="200" w:line="276" w:lineRule="auto"/>
        <w:contextualSpacing/>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 xml:space="preserve"> For any child wishing to wear a summer dress next year this can be blue or purple gingham</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We hope that once the change is implemented our children will continue to be proud to wear our uniform and that it soon becomes synonymous with our high expectations and aspirations for the future success of the children in our care.</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 xml:space="preserve">Kind regards  </w:t>
      </w:r>
    </w:p>
    <w:p w:rsidR="00EA3197" w:rsidRPr="00EA3197" w:rsidRDefault="00EA3197" w:rsidP="00EA3197">
      <w:pPr>
        <w:overflowPunct/>
        <w:autoSpaceDE/>
        <w:autoSpaceDN/>
        <w:adjustRightInd/>
        <w:spacing w:after="200" w:line="276" w:lineRule="auto"/>
        <w:textAlignment w:val="auto"/>
        <w:rPr>
          <w:rFonts w:asciiTheme="minorHAnsi" w:eastAsiaTheme="minorHAnsi" w:hAnsiTheme="minorHAnsi" w:cstheme="minorBidi"/>
          <w:szCs w:val="22"/>
        </w:rPr>
      </w:pPr>
    </w:p>
    <w:p w:rsidR="00EA3197" w:rsidRPr="00EA3197" w:rsidRDefault="00EA3197" w:rsidP="00EA3197">
      <w:pPr>
        <w:overflowPunct/>
        <w:autoSpaceDE/>
        <w:autoSpaceDN/>
        <w:adjustRightInd/>
        <w:spacing w:line="276" w:lineRule="auto"/>
        <w:textAlignment w:val="auto"/>
        <w:rPr>
          <w:rFonts w:asciiTheme="minorHAnsi" w:eastAsiaTheme="minorHAnsi" w:hAnsiTheme="minorHAnsi" w:cstheme="minorBidi"/>
          <w:szCs w:val="22"/>
        </w:rPr>
      </w:pPr>
      <w:r w:rsidRPr="00EA3197">
        <w:rPr>
          <w:rFonts w:asciiTheme="minorHAnsi" w:eastAsiaTheme="minorHAnsi" w:hAnsiTheme="minorHAnsi" w:cstheme="minorBidi"/>
          <w:szCs w:val="22"/>
        </w:rPr>
        <w:t>Suzanne Connolly</w:t>
      </w:r>
    </w:p>
    <w:p w:rsidR="00EA3197" w:rsidRPr="00EA3197" w:rsidRDefault="00EA3197" w:rsidP="00EA3197">
      <w:pPr>
        <w:overflowPunct/>
        <w:autoSpaceDE/>
        <w:autoSpaceDN/>
        <w:adjustRightInd/>
        <w:textAlignment w:val="auto"/>
        <w:rPr>
          <w:rFonts w:asciiTheme="minorHAnsi" w:eastAsiaTheme="minorHAnsi" w:hAnsiTheme="minorHAnsi" w:cstheme="minorBidi"/>
          <w:szCs w:val="22"/>
        </w:rPr>
      </w:pPr>
      <w:proofErr w:type="spellStart"/>
      <w:r w:rsidRPr="00EA3197">
        <w:rPr>
          <w:rFonts w:asciiTheme="minorHAnsi" w:eastAsiaTheme="minorHAnsi" w:hAnsiTheme="minorHAnsi" w:cstheme="minorBidi"/>
          <w:szCs w:val="22"/>
        </w:rPr>
        <w:t>Headteacher</w:t>
      </w:r>
      <w:proofErr w:type="spellEnd"/>
    </w:p>
    <w:p w:rsidR="00B572B6" w:rsidRPr="001616D6" w:rsidRDefault="00B572B6" w:rsidP="001616D6"/>
    <w:sectPr w:rsidR="00B572B6" w:rsidRPr="001616D6" w:rsidSect="00EA3197">
      <w:footerReference w:type="default" r:id="rId10"/>
      <w:headerReference w:type="first" r:id="rId11"/>
      <w:footerReference w:type="first" r:id="rId12"/>
      <w:pgSz w:w="12240" w:h="15840"/>
      <w:pgMar w:top="1560" w:right="357" w:bottom="1440"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EA5" w:rsidRDefault="00166EA5">
      <w:r>
        <w:separator/>
      </w:r>
    </w:p>
  </w:endnote>
  <w:endnote w:type="continuationSeparator" w:id="0">
    <w:p w:rsidR="00166EA5" w:rsidRDefault="00166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0B" w:rsidRPr="009F05A1" w:rsidRDefault="0009360B" w:rsidP="0009360B">
    <w:pPr>
      <w:tabs>
        <w:tab w:val="right" w:leader="underscore" w:pos="9700"/>
      </w:tabs>
      <w:spacing w:before="120"/>
      <w:ind w:right="-624"/>
      <w:jc w:val="center"/>
      <w:rPr>
        <w:rFonts w:ascii="Tempus Sans ITC" w:hAnsi="Tempus Sans ITC"/>
      </w:rPr>
    </w:pPr>
    <w:r w:rsidRPr="009F05A1">
      <w:rPr>
        <w:rFonts w:ascii="Tempus Sans ITC" w:hAnsi="Tempus Sans ITC"/>
      </w:rPr>
      <w:t>Alternative formats available on request</w:t>
    </w:r>
  </w:p>
  <w:p w:rsidR="0009360B" w:rsidRDefault="0009360B">
    <w:pPr>
      <w:pStyle w:val="Footer"/>
    </w:pPr>
  </w:p>
  <w:p w:rsidR="0009360B" w:rsidRDefault="000936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0B" w:rsidRPr="00FF3A23" w:rsidRDefault="0009360B" w:rsidP="0009360B">
    <w:pPr>
      <w:rPr>
        <w:sz w:val="16"/>
        <w:szCs w:val="16"/>
      </w:rPr>
    </w:pPr>
    <w:r w:rsidRPr="00FF3A23">
      <w:rPr>
        <w:sz w:val="16"/>
        <w:szCs w:val="16"/>
      </w:rPr>
      <w:tab/>
    </w:r>
    <w:r w:rsidRPr="00FF3A23">
      <w:rPr>
        <w:sz w:val="16"/>
        <w:szCs w:val="16"/>
      </w:rPr>
      <w:tab/>
    </w:r>
    <w:r w:rsidRPr="00FF3A23">
      <w:rPr>
        <w:sz w:val="16"/>
        <w:szCs w:val="16"/>
      </w:rPr>
      <w:tab/>
    </w:r>
    <w:r w:rsidRPr="00FF3A23">
      <w:rPr>
        <w:sz w:val="16"/>
        <w:szCs w:val="16"/>
      </w:rPr>
      <w:tab/>
    </w:r>
    <w:r w:rsidRPr="00FF3A23">
      <w:rPr>
        <w:sz w:val="16"/>
        <w:szCs w:val="16"/>
      </w:rPr>
      <w:tab/>
    </w:r>
    <w:r w:rsidRPr="00FF3A23">
      <w:rPr>
        <w:sz w:val="16"/>
        <w:szCs w:val="16"/>
      </w:rPr>
      <w:tab/>
    </w:r>
    <w:r w:rsidRPr="00FF3A23">
      <w:rPr>
        <w:sz w:val="16"/>
        <w:szCs w:val="16"/>
      </w:rPr>
      <w:tab/>
    </w:r>
    <w:r w:rsidRPr="00FF3A23">
      <w:rPr>
        <w:sz w:val="16"/>
        <w:szCs w:val="16"/>
      </w:rPr>
      <w:tab/>
    </w:r>
    <w:r w:rsidRPr="00FF3A23">
      <w:rPr>
        <w:sz w:val="16"/>
        <w:szCs w:val="16"/>
      </w:rPr>
      <w:tab/>
    </w:r>
    <w:r w:rsidRPr="00FF3A23">
      <w:rPr>
        <w:sz w:val="16"/>
        <w:szCs w:val="16"/>
      </w:rPr>
      <w:tab/>
    </w:r>
    <w:r w:rsidRPr="00FF3A23">
      <w:rPr>
        <w:sz w:val="16"/>
        <w:szCs w:val="16"/>
      </w:rPr>
      <w:tab/>
    </w:r>
  </w:p>
  <w:p w:rsidR="0009360B" w:rsidRDefault="00D93F8B" w:rsidP="0009360B">
    <w:pPr>
      <w:tabs>
        <w:tab w:val="right" w:leader="underscore" w:pos="9700"/>
      </w:tabs>
      <w:spacing w:before="120"/>
      <w:ind w:right="-624"/>
      <w:jc w:val="center"/>
      <w:rPr>
        <w:rFonts w:ascii="Tempus Sans ITC" w:hAnsi="Tempus Sans ITC"/>
      </w:rPr>
    </w:pPr>
    <w:r>
      <w:rPr>
        <w:rFonts w:ascii="Tempus Sans ITC" w:hAnsi="Tempus Sans ITC"/>
        <w:noProof/>
        <w:lang w:eastAsia="en-GB"/>
      </w:rPr>
      <w:drawing>
        <wp:anchor distT="0" distB="0" distL="114300" distR="114300" simplePos="0" relativeHeight="251658752" behindDoc="0" locked="0" layoutInCell="1" allowOverlap="1" wp14:anchorId="6385754E" wp14:editId="11F22601">
          <wp:simplePos x="0" y="0"/>
          <wp:positionH relativeFrom="column">
            <wp:posOffset>-190500</wp:posOffset>
          </wp:positionH>
          <wp:positionV relativeFrom="paragraph">
            <wp:posOffset>146050</wp:posOffset>
          </wp:positionV>
          <wp:extent cx="791845" cy="48450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60B" w:rsidRPr="009F05A1" w:rsidRDefault="0009360B" w:rsidP="0009360B">
    <w:pPr>
      <w:tabs>
        <w:tab w:val="right" w:leader="underscore" w:pos="9700"/>
      </w:tabs>
      <w:spacing w:before="120"/>
      <w:ind w:right="-624"/>
      <w:jc w:val="center"/>
      <w:rPr>
        <w:rFonts w:ascii="Tempus Sans ITC" w:hAnsi="Tempus Sans ITC"/>
      </w:rPr>
    </w:pPr>
    <w:r w:rsidRPr="009F05A1">
      <w:rPr>
        <w:rFonts w:ascii="Tempus Sans ITC" w:hAnsi="Tempus Sans ITC"/>
      </w:rPr>
      <w:t>Alternative formats available on request</w:t>
    </w:r>
  </w:p>
  <w:p w:rsidR="0009360B" w:rsidRDefault="0009360B">
    <w:pPr>
      <w:pStyle w:val="Footer"/>
    </w:pPr>
  </w:p>
  <w:p w:rsidR="0009360B" w:rsidRDefault="00093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EA5" w:rsidRDefault="00166EA5">
      <w:r>
        <w:separator/>
      </w:r>
    </w:p>
  </w:footnote>
  <w:footnote w:type="continuationSeparator" w:id="0">
    <w:p w:rsidR="00166EA5" w:rsidRDefault="00166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0B" w:rsidRPr="001616D6" w:rsidRDefault="00D93F8B" w:rsidP="0009360B">
    <w:pPr>
      <w:rPr>
        <w:rFonts w:ascii="Tempus Sans ITC" w:hAnsi="Tempus Sans ITC"/>
        <w:color w:val="0000FF"/>
        <w:sz w:val="20"/>
      </w:rPr>
    </w:pPr>
    <w:r>
      <w:rPr>
        <w:noProof/>
        <w:lang w:eastAsia="en-GB"/>
      </w:rPr>
      <w:drawing>
        <wp:anchor distT="0" distB="0" distL="114300" distR="114300" simplePos="0" relativeHeight="251656704" behindDoc="0" locked="0" layoutInCell="1" allowOverlap="1" wp14:anchorId="1D037347" wp14:editId="286A2803">
          <wp:simplePos x="0" y="0"/>
          <wp:positionH relativeFrom="column">
            <wp:posOffset>2735580</wp:posOffset>
          </wp:positionH>
          <wp:positionV relativeFrom="paragraph">
            <wp:posOffset>-297180</wp:posOffset>
          </wp:positionV>
          <wp:extent cx="967740" cy="867410"/>
          <wp:effectExtent l="0" t="0" r="3810" b="8890"/>
          <wp:wrapNone/>
          <wp:docPr id="3" name="Picture 3" descr="Felton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lton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867410"/>
                  </a:xfrm>
                  <a:prstGeom prst="rect">
                    <a:avLst/>
                  </a:prstGeom>
                  <a:solidFill>
                    <a:srgbClr val="FF0000"/>
                  </a:solid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B8DBDEE" wp14:editId="57BC07D6">
          <wp:extent cx="1440180" cy="289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289560"/>
                  </a:xfrm>
                  <a:prstGeom prst="rect">
                    <a:avLst/>
                  </a:prstGeom>
                  <a:noFill/>
                  <a:ln>
                    <a:noFill/>
                  </a:ln>
                </pic:spPr>
              </pic:pic>
            </a:graphicData>
          </a:graphic>
        </wp:inline>
      </w:drawing>
    </w:r>
    <w:r w:rsidR="0009360B" w:rsidRPr="009F05A1">
      <w:rPr>
        <w:rFonts w:ascii="Bradley Hand ITC" w:hAnsi="Bradley Hand ITC"/>
      </w:rPr>
      <w:t xml:space="preserve"> </w:t>
    </w:r>
    <w:r w:rsidR="0009360B">
      <w:rPr>
        <w:rFonts w:ascii="Bradley Hand ITC" w:hAnsi="Bradley Hand ITC"/>
      </w:rPr>
      <w:tab/>
    </w:r>
    <w:r w:rsidR="0009360B">
      <w:rPr>
        <w:rFonts w:ascii="Bradley Hand ITC" w:hAnsi="Bradley Hand ITC"/>
      </w:rPr>
      <w:tab/>
    </w:r>
    <w:r w:rsidR="0009360B">
      <w:rPr>
        <w:rFonts w:ascii="Bradley Hand ITC" w:hAnsi="Bradley Hand ITC"/>
      </w:rPr>
      <w:tab/>
    </w:r>
    <w:r w:rsidR="0009360B">
      <w:rPr>
        <w:rFonts w:ascii="Bradley Hand ITC" w:hAnsi="Bradley Hand ITC"/>
      </w:rPr>
      <w:tab/>
    </w:r>
    <w:r w:rsidR="0009360B">
      <w:rPr>
        <w:rFonts w:ascii="Bradley Hand ITC" w:hAnsi="Bradley Hand ITC"/>
      </w:rPr>
      <w:tab/>
      <w:t xml:space="preserve">                  </w:t>
    </w:r>
    <w:r w:rsidR="0009360B" w:rsidRPr="009F05A1">
      <w:rPr>
        <w:rFonts w:ascii="Tempus Sans ITC" w:hAnsi="Tempus Sans ITC"/>
        <w:sz w:val="20"/>
      </w:rPr>
      <w:t>Email</w:t>
    </w:r>
    <w:proofErr w:type="gramStart"/>
    <w:r w:rsidR="0009360B" w:rsidRPr="009F05A1">
      <w:rPr>
        <w:rFonts w:ascii="Tempus Sans ITC" w:hAnsi="Tempus Sans ITC"/>
        <w:sz w:val="20"/>
      </w:rPr>
      <w:t>:</w:t>
    </w:r>
    <w:proofErr w:type="gramEnd"/>
    <w:hyperlink r:id="rId3" w:history="1">
      <w:r w:rsidR="0009360B" w:rsidRPr="001616D6">
        <w:rPr>
          <w:rStyle w:val="Hyperlink"/>
          <w:rFonts w:ascii="Tempus Sans ITC" w:hAnsi="Tempus Sans ITC"/>
          <w:sz w:val="20"/>
        </w:rPr>
        <w:t>admin@felton.northumberland.sch.uk</w:t>
      </w:r>
    </w:hyperlink>
  </w:p>
  <w:p w:rsidR="0009360B" w:rsidRPr="001616D6" w:rsidRDefault="0009360B" w:rsidP="0009360B">
    <w:pPr>
      <w:widowControl w:val="0"/>
      <w:jc w:val="right"/>
      <w:rPr>
        <w:rFonts w:ascii="Tempus Sans ITC" w:hAnsi="Tempus Sans ITC"/>
        <w:color w:val="0000FF"/>
        <w:sz w:val="20"/>
        <w:u w:val="single"/>
      </w:rPr>
    </w:pPr>
    <w:r w:rsidRPr="001616D6">
      <w:rPr>
        <w:rFonts w:ascii="Tempus Sans ITC" w:hAnsi="Tempus Sans ITC"/>
        <w:color w:val="0000FF"/>
        <w:sz w:val="20"/>
      </w:rPr>
      <w:t xml:space="preserve">          </w:t>
    </w:r>
    <w:r w:rsidR="001616D6" w:rsidRPr="001616D6">
      <w:rPr>
        <w:rFonts w:ascii="Tempus Sans ITC" w:hAnsi="Tempus Sans ITC"/>
        <w:color w:val="0000FF"/>
        <w:sz w:val="20"/>
        <w:u w:val="single"/>
      </w:rPr>
      <w:t>www.felton.northumberland.sch.uk</w:t>
    </w:r>
  </w:p>
  <w:p w:rsidR="0009360B" w:rsidRDefault="0009360B" w:rsidP="0009360B">
    <w:pPr>
      <w:tabs>
        <w:tab w:val="left" w:pos="4245"/>
      </w:tabs>
    </w:pPr>
  </w:p>
  <w:p w:rsidR="0009360B" w:rsidRPr="004835E8" w:rsidRDefault="00166EA5" w:rsidP="0009360B">
    <w:pPr>
      <w:jc w:val="center"/>
      <w:rPr>
        <w:sz w:val="20"/>
      </w:rPr>
    </w:pPr>
    <w:r>
      <w:rPr>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9pt;height:36pt" fillcolor="#69f">
          <v:shadow on="t" opacity="52429f"/>
          <v:textpath style="font-family:&quot;Arial Black&quot;;font-size:28pt;font-style:italic;v-text-kern:t" trim="t" fitpath="t" string="Loving, Learning, Living"/>
        </v:shape>
      </w:pict>
    </w:r>
  </w:p>
  <w:p w:rsidR="0009360B" w:rsidRPr="009F05A1" w:rsidRDefault="003623A4" w:rsidP="0009360B">
    <w:pPr>
      <w:jc w:val="center"/>
      <w:rPr>
        <w:rFonts w:ascii="Tempus Sans ITC" w:hAnsi="Tempus Sans ITC"/>
        <w:sz w:val="28"/>
        <w:szCs w:val="28"/>
      </w:rPr>
    </w:pPr>
    <w:proofErr w:type="spellStart"/>
    <w:r>
      <w:rPr>
        <w:rFonts w:ascii="Tempus Sans ITC" w:hAnsi="Tempus Sans ITC"/>
        <w:sz w:val="28"/>
        <w:szCs w:val="28"/>
      </w:rPr>
      <w:t>Headteacher</w:t>
    </w:r>
    <w:proofErr w:type="spellEnd"/>
    <w:r w:rsidR="0009360B" w:rsidRPr="009F05A1">
      <w:rPr>
        <w:rFonts w:ascii="Tempus Sans ITC" w:hAnsi="Tempus Sans ITC"/>
        <w:sz w:val="28"/>
        <w:szCs w:val="28"/>
      </w:rPr>
      <w:t xml:space="preserve"> Mrs Suzanne Connolly</w:t>
    </w:r>
  </w:p>
  <w:p w:rsidR="0009360B" w:rsidRDefault="0009360B" w:rsidP="0009360B">
    <w:pPr>
      <w:rPr>
        <w:rFonts w:ascii="Tempus Sans ITC" w:hAnsi="Tempus Sans ITC"/>
        <w:szCs w:val="22"/>
      </w:rPr>
    </w:pPr>
    <w:r w:rsidRPr="00611008">
      <w:rPr>
        <w:rFonts w:ascii="Tempus Sans ITC" w:hAnsi="Tempus Sans ITC"/>
        <w:szCs w:val="22"/>
      </w:rPr>
      <w:t xml:space="preserve">Felton C of E First School </w:t>
    </w:r>
    <w:r w:rsidRPr="00611008">
      <w:rPr>
        <w:rFonts w:ascii="Tempus Sans ITC" w:hAnsi="Tempus Sans ITC"/>
        <w:szCs w:val="22"/>
      </w:rPr>
      <w:fldChar w:fldCharType="begin"/>
    </w:r>
    <w:r w:rsidRPr="00611008">
      <w:rPr>
        <w:rFonts w:ascii="Tempus Sans ITC" w:hAnsi="Tempus Sans ITC"/>
        <w:szCs w:val="22"/>
      </w:rPr>
      <w:instrText>SYMBOL 159 \f "Wingdings"</w:instrText>
    </w:r>
    <w:r w:rsidRPr="00611008">
      <w:rPr>
        <w:rFonts w:ascii="Tempus Sans ITC" w:hAnsi="Tempus Sans ITC"/>
        <w:szCs w:val="22"/>
      </w:rPr>
      <w:fldChar w:fldCharType="end"/>
    </w:r>
    <w:r w:rsidRPr="00611008">
      <w:rPr>
        <w:rFonts w:ascii="Tempus Sans ITC" w:hAnsi="Tempus Sans ITC"/>
        <w:szCs w:val="22"/>
      </w:rPr>
      <w:t xml:space="preserve"> Mouldshaugh Lane </w:t>
    </w:r>
    <w:r w:rsidRPr="00611008">
      <w:rPr>
        <w:rFonts w:ascii="Tempus Sans ITC" w:hAnsi="Tempus Sans ITC"/>
        <w:szCs w:val="22"/>
      </w:rPr>
      <w:fldChar w:fldCharType="begin"/>
    </w:r>
    <w:r w:rsidRPr="00611008">
      <w:rPr>
        <w:rFonts w:ascii="Tempus Sans ITC" w:hAnsi="Tempus Sans ITC"/>
        <w:szCs w:val="22"/>
      </w:rPr>
      <w:instrText>SYMBOL 159 \f "Wingdings"</w:instrText>
    </w:r>
    <w:r w:rsidRPr="00611008">
      <w:rPr>
        <w:rFonts w:ascii="Tempus Sans ITC" w:hAnsi="Tempus Sans ITC"/>
        <w:szCs w:val="22"/>
      </w:rPr>
      <w:fldChar w:fldCharType="end"/>
    </w:r>
    <w:r w:rsidRPr="00611008">
      <w:rPr>
        <w:rFonts w:ascii="Tempus Sans ITC" w:hAnsi="Tempus Sans ITC"/>
        <w:szCs w:val="22"/>
      </w:rPr>
      <w:t xml:space="preserve"> Felton </w:t>
    </w:r>
    <w:r w:rsidRPr="00611008">
      <w:rPr>
        <w:rFonts w:ascii="Tempus Sans ITC" w:hAnsi="Tempus Sans ITC"/>
        <w:szCs w:val="22"/>
      </w:rPr>
      <w:fldChar w:fldCharType="begin"/>
    </w:r>
    <w:r w:rsidRPr="00611008">
      <w:rPr>
        <w:rFonts w:ascii="Tempus Sans ITC" w:hAnsi="Tempus Sans ITC"/>
        <w:szCs w:val="22"/>
      </w:rPr>
      <w:instrText>SYMBOL 159 \f "Wingdings"</w:instrText>
    </w:r>
    <w:r w:rsidRPr="00611008">
      <w:rPr>
        <w:rFonts w:ascii="Tempus Sans ITC" w:hAnsi="Tempus Sans ITC"/>
        <w:szCs w:val="22"/>
      </w:rPr>
      <w:fldChar w:fldCharType="end"/>
    </w:r>
    <w:r w:rsidRPr="00611008">
      <w:rPr>
        <w:rFonts w:ascii="Tempus Sans ITC" w:hAnsi="Tempus Sans ITC"/>
        <w:szCs w:val="22"/>
      </w:rPr>
      <w:t xml:space="preserve"> Morpeth </w:t>
    </w:r>
    <w:r w:rsidRPr="00611008">
      <w:rPr>
        <w:rFonts w:ascii="Tempus Sans ITC" w:hAnsi="Tempus Sans ITC"/>
        <w:szCs w:val="22"/>
      </w:rPr>
      <w:fldChar w:fldCharType="begin"/>
    </w:r>
    <w:r w:rsidRPr="00611008">
      <w:rPr>
        <w:rFonts w:ascii="Tempus Sans ITC" w:hAnsi="Tempus Sans ITC"/>
        <w:szCs w:val="22"/>
      </w:rPr>
      <w:instrText>SYMBOL 159 \f "Wingdings"</w:instrText>
    </w:r>
    <w:r w:rsidRPr="00611008">
      <w:rPr>
        <w:rFonts w:ascii="Tempus Sans ITC" w:hAnsi="Tempus Sans ITC"/>
        <w:szCs w:val="22"/>
      </w:rPr>
      <w:fldChar w:fldCharType="end"/>
    </w:r>
    <w:r w:rsidRPr="00611008">
      <w:rPr>
        <w:rFonts w:ascii="Tempus Sans ITC" w:hAnsi="Tempus Sans ITC"/>
        <w:szCs w:val="22"/>
      </w:rPr>
      <w:t xml:space="preserve"> Northumberland </w:t>
    </w:r>
    <w:r w:rsidRPr="00611008">
      <w:rPr>
        <w:rFonts w:ascii="Tempus Sans ITC" w:hAnsi="Tempus Sans ITC"/>
        <w:szCs w:val="22"/>
      </w:rPr>
      <w:fldChar w:fldCharType="begin"/>
    </w:r>
    <w:r w:rsidRPr="00611008">
      <w:rPr>
        <w:rFonts w:ascii="Tempus Sans ITC" w:hAnsi="Tempus Sans ITC"/>
        <w:szCs w:val="22"/>
      </w:rPr>
      <w:instrText>SYMBOL 159 \f "Wingdings"</w:instrText>
    </w:r>
    <w:r w:rsidRPr="00611008">
      <w:rPr>
        <w:rFonts w:ascii="Tempus Sans ITC" w:hAnsi="Tempus Sans ITC"/>
        <w:szCs w:val="22"/>
      </w:rPr>
      <w:fldChar w:fldCharType="end"/>
    </w:r>
    <w:r w:rsidRPr="00611008">
      <w:rPr>
        <w:rFonts w:ascii="Tempus Sans ITC" w:hAnsi="Tempus Sans ITC"/>
        <w:szCs w:val="22"/>
      </w:rPr>
      <w:t xml:space="preserve"> NE65 9PY </w:t>
    </w:r>
    <w:r w:rsidRPr="00611008">
      <w:rPr>
        <w:rFonts w:ascii="Tempus Sans ITC" w:hAnsi="Tempus Sans ITC"/>
        <w:szCs w:val="22"/>
      </w:rPr>
      <w:fldChar w:fldCharType="begin"/>
    </w:r>
    <w:r w:rsidRPr="00611008">
      <w:rPr>
        <w:rFonts w:ascii="Tempus Sans ITC" w:hAnsi="Tempus Sans ITC"/>
        <w:szCs w:val="22"/>
      </w:rPr>
      <w:instrText>SYMBOL 159 \f "Wingdings"</w:instrText>
    </w:r>
    <w:r w:rsidRPr="00611008">
      <w:rPr>
        <w:rFonts w:ascii="Tempus Sans ITC" w:hAnsi="Tempus Sans ITC"/>
        <w:szCs w:val="22"/>
      </w:rPr>
      <w:fldChar w:fldCharType="end"/>
    </w:r>
    <w:r w:rsidRPr="00611008">
      <w:rPr>
        <w:rFonts w:ascii="Tempus Sans ITC" w:hAnsi="Tempus Sans ITC"/>
        <w:szCs w:val="22"/>
      </w:rPr>
      <w:t xml:space="preserve"> </w:t>
    </w:r>
    <w:r>
      <w:rPr>
        <w:rFonts w:ascii="Tempus Sans ITC" w:hAnsi="Tempus Sans ITC"/>
        <w:szCs w:val="22"/>
      </w:rPr>
      <w:t>01670 787315</w:t>
    </w:r>
  </w:p>
  <w:p w:rsidR="0009360B" w:rsidRPr="00A929F6" w:rsidRDefault="0009360B" w:rsidP="0009360B">
    <w:pPr>
      <w:rPr>
        <w:rFonts w:ascii="Tempus Sans ITC" w:hAnsi="Tempus Sans ITC"/>
        <w:szCs w:val="22"/>
      </w:rPr>
    </w:pPr>
    <w:r>
      <w:rPr>
        <w:rFonts w:ascii="Tempus Sans ITC" w:hAnsi="Tempus Sans ITC"/>
        <w:szCs w:val="22"/>
      </w:rPr>
      <w:t>_______________________________________________________________________________________________</w:t>
    </w:r>
  </w:p>
  <w:p w:rsidR="0009360B" w:rsidRDefault="000936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37DDF"/>
    <w:multiLevelType w:val="hybridMultilevel"/>
    <w:tmpl w:val="4740CD6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7FC45943"/>
    <w:multiLevelType w:val="hybridMultilevel"/>
    <w:tmpl w:val="B950D69A"/>
    <w:lvl w:ilvl="0" w:tplc="E710FAE4">
      <w:numFmt w:val="bullet"/>
      <w:lvlText w:val=""/>
      <w:lvlJc w:val="left"/>
      <w:pPr>
        <w:ind w:left="720" w:hanging="360"/>
      </w:pPr>
      <w:rPr>
        <w:rFonts w:ascii="Wingdings 3" w:eastAsia="Times New Roman" w:hAnsi="Wingdings 3"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197"/>
    <w:rsid w:val="00003644"/>
    <w:rsid w:val="00005D55"/>
    <w:rsid w:val="0000615A"/>
    <w:rsid w:val="00006C91"/>
    <w:rsid w:val="00010F8A"/>
    <w:rsid w:val="00015802"/>
    <w:rsid w:val="000160CF"/>
    <w:rsid w:val="000161D5"/>
    <w:rsid w:val="000216AF"/>
    <w:rsid w:val="0002539E"/>
    <w:rsid w:val="0003322E"/>
    <w:rsid w:val="00035FD1"/>
    <w:rsid w:val="00036222"/>
    <w:rsid w:val="000363F1"/>
    <w:rsid w:val="000459F2"/>
    <w:rsid w:val="0005112F"/>
    <w:rsid w:val="000535CA"/>
    <w:rsid w:val="000538F5"/>
    <w:rsid w:val="00054377"/>
    <w:rsid w:val="00057E80"/>
    <w:rsid w:val="00063D86"/>
    <w:rsid w:val="00065DA9"/>
    <w:rsid w:val="000664E3"/>
    <w:rsid w:val="00067CBC"/>
    <w:rsid w:val="000704C1"/>
    <w:rsid w:val="00075F22"/>
    <w:rsid w:val="000760D7"/>
    <w:rsid w:val="00076157"/>
    <w:rsid w:val="00080E96"/>
    <w:rsid w:val="00081D15"/>
    <w:rsid w:val="000830E0"/>
    <w:rsid w:val="00091A6F"/>
    <w:rsid w:val="00092042"/>
    <w:rsid w:val="000920BC"/>
    <w:rsid w:val="000925B6"/>
    <w:rsid w:val="0009360B"/>
    <w:rsid w:val="0009469C"/>
    <w:rsid w:val="00097098"/>
    <w:rsid w:val="000A48DB"/>
    <w:rsid w:val="000A5285"/>
    <w:rsid w:val="000B180D"/>
    <w:rsid w:val="000B599C"/>
    <w:rsid w:val="000B65AC"/>
    <w:rsid w:val="000C1135"/>
    <w:rsid w:val="000C166C"/>
    <w:rsid w:val="000C1BE9"/>
    <w:rsid w:val="000C6334"/>
    <w:rsid w:val="000C6E70"/>
    <w:rsid w:val="000D2A71"/>
    <w:rsid w:val="000D2B8C"/>
    <w:rsid w:val="000D4A78"/>
    <w:rsid w:val="000D69AD"/>
    <w:rsid w:val="000E1807"/>
    <w:rsid w:val="000E184B"/>
    <w:rsid w:val="000E2897"/>
    <w:rsid w:val="000E58D4"/>
    <w:rsid w:val="000E6722"/>
    <w:rsid w:val="000E7ED2"/>
    <w:rsid w:val="000F183A"/>
    <w:rsid w:val="000F2528"/>
    <w:rsid w:val="000F325B"/>
    <w:rsid w:val="000F35CC"/>
    <w:rsid w:val="000F41ED"/>
    <w:rsid w:val="000F456A"/>
    <w:rsid w:val="000F4C24"/>
    <w:rsid w:val="000F4F67"/>
    <w:rsid w:val="000F73E4"/>
    <w:rsid w:val="00100046"/>
    <w:rsid w:val="00100609"/>
    <w:rsid w:val="00102558"/>
    <w:rsid w:val="00102D33"/>
    <w:rsid w:val="00103573"/>
    <w:rsid w:val="00104502"/>
    <w:rsid w:val="0010702E"/>
    <w:rsid w:val="00110AB4"/>
    <w:rsid w:val="00111271"/>
    <w:rsid w:val="00111857"/>
    <w:rsid w:val="00111D47"/>
    <w:rsid w:val="00111E97"/>
    <w:rsid w:val="001133C1"/>
    <w:rsid w:val="00114571"/>
    <w:rsid w:val="00114B9F"/>
    <w:rsid w:val="00114D3B"/>
    <w:rsid w:val="00121387"/>
    <w:rsid w:val="00124F8F"/>
    <w:rsid w:val="00127922"/>
    <w:rsid w:val="001309B8"/>
    <w:rsid w:val="00130C73"/>
    <w:rsid w:val="00131E65"/>
    <w:rsid w:val="001354B9"/>
    <w:rsid w:val="00136AC6"/>
    <w:rsid w:val="001376A5"/>
    <w:rsid w:val="00142E3D"/>
    <w:rsid w:val="001433D8"/>
    <w:rsid w:val="0014491B"/>
    <w:rsid w:val="0014574E"/>
    <w:rsid w:val="001616D6"/>
    <w:rsid w:val="001656EC"/>
    <w:rsid w:val="00166EA5"/>
    <w:rsid w:val="001670EE"/>
    <w:rsid w:val="00167E7B"/>
    <w:rsid w:val="001701C9"/>
    <w:rsid w:val="001701E4"/>
    <w:rsid w:val="00175BB0"/>
    <w:rsid w:val="0017794D"/>
    <w:rsid w:val="00180B5B"/>
    <w:rsid w:val="0018302F"/>
    <w:rsid w:val="0018387A"/>
    <w:rsid w:val="00183EAA"/>
    <w:rsid w:val="00185BCD"/>
    <w:rsid w:val="00185C8E"/>
    <w:rsid w:val="0018725D"/>
    <w:rsid w:val="00187B16"/>
    <w:rsid w:val="001921FC"/>
    <w:rsid w:val="001933AC"/>
    <w:rsid w:val="00195156"/>
    <w:rsid w:val="0019569B"/>
    <w:rsid w:val="001A0A3D"/>
    <w:rsid w:val="001A0BA3"/>
    <w:rsid w:val="001A120B"/>
    <w:rsid w:val="001A392B"/>
    <w:rsid w:val="001A3E01"/>
    <w:rsid w:val="001B02FB"/>
    <w:rsid w:val="001B1A7A"/>
    <w:rsid w:val="001B3B5F"/>
    <w:rsid w:val="001B6FA9"/>
    <w:rsid w:val="001B7B81"/>
    <w:rsid w:val="001C27EF"/>
    <w:rsid w:val="001C6B2D"/>
    <w:rsid w:val="001C760B"/>
    <w:rsid w:val="001C7F25"/>
    <w:rsid w:val="001D1772"/>
    <w:rsid w:val="001D1A33"/>
    <w:rsid w:val="001D36D3"/>
    <w:rsid w:val="001D7115"/>
    <w:rsid w:val="001E48EB"/>
    <w:rsid w:val="001E49DE"/>
    <w:rsid w:val="001F10F2"/>
    <w:rsid w:val="001F3F37"/>
    <w:rsid w:val="002018B8"/>
    <w:rsid w:val="00202991"/>
    <w:rsid w:val="00203C16"/>
    <w:rsid w:val="00207835"/>
    <w:rsid w:val="00210AD2"/>
    <w:rsid w:val="002119D0"/>
    <w:rsid w:val="00217B84"/>
    <w:rsid w:val="002229CF"/>
    <w:rsid w:val="00227F5A"/>
    <w:rsid w:val="00232304"/>
    <w:rsid w:val="0023554A"/>
    <w:rsid w:val="00235E28"/>
    <w:rsid w:val="0023620C"/>
    <w:rsid w:val="002377C4"/>
    <w:rsid w:val="002469B7"/>
    <w:rsid w:val="0025033A"/>
    <w:rsid w:val="00254A42"/>
    <w:rsid w:val="002574AB"/>
    <w:rsid w:val="0026205F"/>
    <w:rsid w:val="002641D2"/>
    <w:rsid w:val="00264C8C"/>
    <w:rsid w:val="002660E4"/>
    <w:rsid w:val="002663B2"/>
    <w:rsid w:val="002665BB"/>
    <w:rsid w:val="00266E5B"/>
    <w:rsid w:val="00267BBA"/>
    <w:rsid w:val="002703CE"/>
    <w:rsid w:val="00271B10"/>
    <w:rsid w:val="00273661"/>
    <w:rsid w:val="00276125"/>
    <w:rsid w:val="00280B40"/>
    <w:rsid w:val="00280CC2"/>
    <w:rsid w:val="00281E0F"/>
    <w:rsid w:val="0028264F"/>
    <w:rsid w:val="00284D3F"/>
    <w:rsid w:val="00285B24"/>
    <w:rsid w:val="00286268"/>
    <w:rsid w:val="00291EE1"/>
    <w:rsid w:val="00292D74"/>
    <w:rsid w:val="002950B1"/>
    <w:rsid w:val="002978D1"/>
    <w:rsid w:val="00297981"/>
    <w:rsid w:val="002A0D13"/>
    <w:rsid w:val="002A5756"/>
    <w:rsid w:val="002B0786"/>
    <w:rsid w:val="002B08B5"/>
    <w:rsid w:val="002B1523"/>
    <w:rsid w:val="002B4126"/>
    <w:rsid w:val="002B421A"/>
    <w:rsid w:val="002C113E"/>
    <w:rsid w:val="002C19B3"/>
    <w:rsid w:val="002C2221"/>
    <w:rsid w:val="002C2472"/>
    <w:rsid w:val="002C35C9"/>
    <w:rsid w:val="002C5A6B"/>
    <w:rsid w:val="002C5EA8"/>
    <w:rsid w:val="002C5F5E"/>
    <w:rsid w:val="002D0054"/>
    <w:rsid w:val="002D2259"/>
    <w:rsid w:val="002D269C"/>
    <w:rsid w:val="002D37EB"/>
    <w:rsid w:val="002D7052"/>
    <w:rsid w:val="002E026E"/>
    <w:rsid w:val="002E1730"/>
    <w:rsid w:val="002E24B9"/>
    <w:rsid w:val="002E48DC"/>
    <w:rsid w:val="002E67AA"/>
    <w:rsid w:val="002F00DB"/>
    <w:rsid w:val="002F01AB"/>
    <w:rsid w:val="002F17E9"/>
    <w:rsid w:val="002F6001"/>
    <w:rsid w:val="00300583"/>
    <w:rsid w:val="003007F5"/>
    <w:rsid w:val="00301D11"/>
    <w:rsid w:val="00313319"/>
    <w:rsid w:val="00315819"/>
    <w:rsid w:val="00316E00"/>
    <w:rsid w:val="00317B92"/>
    <w:rsid w:val="00321436"/>
    <w:rsid w:val="00321F8A"/>
    <w:rsid w:val="00325547"/>
    <w:rsid w:val="00326A67"/>
    <w:rsid w:val="0032706E"/>
    <w:rsid w:val="00327408"/>
    <w:rsid w:val="00327FE5"/>
    <w:rsid w:val="00330A80"/>
    <w:rsid w:val="00331703"/>
    <w:rsid w:val="00332820"/>
    <w:rsid w:val="00337125"/>
    <w:rsid w:val="0034115E"/>
    <w:rsid w:val="003417BE"/>
    <w:rsid w:val="003431BE"/>
    <w:rsid w:val="0034578F"/>
    <w:rsid w:val="003536FD"/>
    <w:rsid w:val="00355699"/>
    <w:rsid w:val="003607AE"/>
    <w:rsid w:val="00360963"/>
    <w:rsid w:val="003623A4"/>
    <w:rsid w:val="00363795"/>
    <w:rsid w:val="00364A68"/>
    <w:rsid w:val="00365D6D"/>
    <w:rsid w:val="00373950"/>
    <w:rsid w:val="00374829"/>
    <w:rsid w:val="003759CC"/>
    <w:rsid w:val="00383906"/>
    <w:rsid w:val="00383A84"/>
    <w:rsid w:val="00383CB2"/>
    <w:rsid w:val="0039218F"/>
    <w:rsid w:val="003973FA"/>
    <w:rsid w:val="003A1553"/>
    <w:rsid w:val="003A35D7"/>
    <w:rsid w:val="003A46D4"/>
    <w:rsid w:val="003A5D79"/>
    <w:rsid w:val="003A60D8"/>
    <w:rsid w:val="003A6268"/>
    <w:rsid w:val="003A6ED4"/>
    <w:rsid w:val="003A7123"/>
    <w:rsid w:val="003A71D3"/>
    <w:rsid w:val="003A7859"/>
    <w:rsid w:val="003A7AD2"/>
    <w:rsid w:val="003B00B0"/>
    <w:rsid w:val="003B2925"/>
    <w:rsid w:val="003B2F84"/>
    <w:rsid w:val="003B6AC6"/>
    <w:rsid w:val="003B79CE"/>
    <w:rsid w:val="003C0C0F"/>
    <w:rsid w:val="003C0EA9"/>
    <w:rsid w:val="003C2EB6"/>
    <w:rsid w:val="003C688C"/>
    <w:rsid w:val="003D00CB"/>
    <w:rsid w:val="003D1AD8"/>
    <w:rsid w:val="003D3D95"/>
    <w:rsid w:val="003D6B56"/>
    <w:rsid w:val="003E0F0C"/>
    <w:rsid w:val="003E2D3E"/>
    <w:rsid w:val="003E4F54"/>
    <w:rsid w:val="003F1C6F"/>
    <w:rsid w:val="003F29E0"/>
    <w:rsid w:val="003F3CFA"/>
    <w:rsid w:val="003F54E5"/>
    <w:rsid w:val="003F5AAA"/>
    <w:rsid w:val="003F6CD5"/>
    <w:rsid w:val="0040408B"/>
    <w:rsid w:val="00407EC5"/>
    <w:rsid w:val="004100BA"/>
    <w:rsid w:val="00410C51"/>
    <w:rsid w:val="00410D3D"/>
    <w:rsid w:val="00410F09"/>
    <w:rsid w:val="00411971"/>
    <w:rsid w:val="004137AD"/>
    <w:rsid w:val="00416EC0"/>
    <w:rsid w:val="00417014"/>
    <w:rsid w:val="00417B51"/>
    <w:rsid w:val="004209A1"/>
    <w:rsid w:val="004217A6"/>
    <w:rsid w:val="00423437"/>
    <w:rsid w:val="0042522C"/>
    <w:rsid w:val="00425B37"/>
    <w:rsid w:val="00426014"/>
    <w:rsid w:val="0043256E"/>
    <w:rsid w:val="00436B25"/>
    <w:rsid w:val="00437559"/>
    <w:rsid w:val="00443F67"/>
    <w:rsid w:val="00444D46"/>
    <w:rsid w:val="00447016"/>
    <w:rsid w:val="00451C58"/>
    <w:rsid w:val="00452334"/>
    <w:rsid w:val="00454513"/>
    <w:rsid w:val="004577F8"/>
    <w:rsid w:val="00460D1C"/>
    <w:rsid w:val="004616C4"/>
    <w:rsid w:val="004655DA"/>
    <w:rsid w:val="00466D81"/>
    <w:rsid w:val="0047210A"/>
    <w:rsid w:val="00474D2D"/>
    <w:rsid w:val="00475B4C"/>
    <w:rsid w:val="004761DC"/>
    <w:rsid w:val="00476DEC"/>
    <w:rsid w:val="0047719C"/>
    <w:rsid w:val="00477EF2"/>
    <w:rsid w:val="0048147A"/>
    <w:rsid w:val="004835E8"/>
    <w:rsid w:val="0049109A"/>
    <w:rsid w:val="00492CB6"/>
    <w:rsid w:val="004930CE"/>
    <w:rsid w:val="004A0239"/>
    <w:rsid w:val="004A1D4B"/>
    <w:rsid w:val="004A202B"/>
    <w:rsid w:val="004A25BC"/>
    <w:rsid w:val="004A3910"/>
    <w:rsid w:val="004A3CC3"/>
    <w:rsid w:val="004A6AFA"/>
    <w:rsid w:val="004B2857"/>
    <w:rsid w:val="004B3BD3"/>
    <w:rsid w:val="004B4470"/>
    <w:rsid w:val="004B553F"/>
    <w:rsid w:val="004B5A28"/>
    <w:rsid w:val="004B6285"/>
    <w:rsid w:val="004B6B29"/>
    <w:rsid w:val="004B7CA4"/>
    <w:rsid w:val="004C4324"/>
    <w:rsid w:val="004C51F1"/>
    <w:rsid w:val="004C6567"/>
    <w:rsid w:val="004C779C"/>
    <w:rsid w:val="004C783B"/>
    <w:rsid w:val="004D1CDF"/>
    <w:rsid w:val="004D295B"/>
    <w:rsid w:val="004D2E83"/>
    <w:rsid w:val="004D4F22"/>
    <w:rsid w:val="004D7E23"/>
    <w:rsid w:val="004E248F"/>
    <w:rsid w:val="004E37DC"/>
    <w:rsid w:val="004E3B64"/>
    <w:rsid w:val="004E3B77"/>
    <w:rsid w:val="004E5B97"/>
    <w:rsid w:val="004E5C40"/>
    <w:rsid w:val="004E6AC9"/>
    <w:rsid w:val="0050286C"/>
    <w:rsid w:val="00502BBA"/>
    <w:rsid w:val="005032B5"/>
    <w:rsid w:val="005058DF"/>
    <w:rsid w:val="00507ACF"/>
    <w:rsid w:val="00515337"/>
    <w:rsid w:val="00520024"/>
    <w:rsid w:val="0052078B"/>
    <w:rsid w:val="00521F49"/>
    <w:rsid w:val="00524D09"/>
    <w:rsid w:val="00525A3E"/>
    <w:rsid w:val="00525A48"/>
    <w:rsid w:val="00531AEF"/>
    <w:rsid w:val="00534F81"/>
    <w:rsid w:val="00535891"/>
    <w:rsid w:val="00535C4A"/>
    <w:rsid w:val="0054259E"/>
    <w:rsid w:val="00543EAE"/>
    <w:rsid w:val="00544B1D"/>
    <w:rsid w:val="00546D42"/>
    <w:rsid w:val="005476AA"/>
    <w:rsid w:val="00553112"/>
    <w:rsid w:val="00553D43"/>
    <w:rsid w:val="00554B3E"/>
    <w:rsid w:val="005603C3"/>
    <w:rsid w:val="00560873"/>
    <w:rsid w:val="0056352F"/>
    <w:rsid w:val="005668DD"/>
    <w:rsid w:val="00567F38"/>
    <w:rsid w:val="00572D78"/>
    <w:rsid w:val="00572E62"/>
    <w:rsid w:val="00577B0A"/>
    <w:rsid w:val="00577B8A"/>
    <w:rsid w:val="00577DA0"/>
    <w:rsid w:val="00577DEA"/>
    <w:rsid w:val="00585090"/>
    <w:rsid w:val="00585DE9"/>
    <w:rsid w:val="00591A95"/>
    <w:rsid w:val="00592897"/>
    <w:rsid w:val="005970A9"/>
    <w:rsid w:val="005A145B"/>
    <w:rsid w:val="005A31EA"/>
    <w:rsid w:val="005A4D3D"/>
    <w:rsid w:val="005A5B9F"/>
    <w:rsid w:val="005A7096"/>
    <w:rsid w:val="005B1A45"/>
    <w:rsid w:val="005B2098"/>
    <w:rsid w:val="005B5571"/>
    <w:rsid w:val="005C18FF"/>
    <w:rsid w:val="005C2739"/>
    <w:rsid w:val="005C3173"/>
    <w:rsid w:val="005C48CA"/>
    <w:rsid w:val="005C77F1"/>
    <w:rsid w:val="005C7DE5"/>
    <w:rsid w:val="005C7EA6"/>
    <w:rsid w:val="005C7F21"/>
    <w:rsid w:val="005D24FC"/>
    <w:rsid w:val="005D26CF"/>
    <w:rsid w:val="005E1869"/>
    <w:rsid w:val="005E6426"/>
    <w:rsid w:val="005F3AF8"/>
    <w:rsid w:val="005F41BF"/>
    <w:rsid w:val="005F5551"/>
    <w:rsid w:val="005F558B"/>
    <w:rsid w:val="005F608A"/>
    <w:rsid w:val="005F744F"/>
    <w:rsid w:val="00600FF7"/>
    <w:rsid w:val="00602F37"/>
    <w:rsid w:val="00606BBA"/>
    <w:rsid w:val="00607504"/>
    <w:rsid w:val="006104BF"/>
    <w:rsid w:val="00611008"/>
    <w:rsid w:val="00611721"/>
    <w:rsid w:val="006122BE"/>
    <w:rsid w:val="00612A22"/>
    <w:rsid w:val="0061477B"/>
    <w:rsid w:val="006157F8"/>
    <w:rsid w:val="0062098F"/>
    <w:rsid w:val="00621A84"/>
    <w:rsid w:val="0062450F"/>
    <w:rsid w:val="00624ABB"/>
    <w:rsid w:val="00624BCC"/>
    <w:rsid w:val="00627F81"/>
    <w:rsid w:val="0063244A"/>
    <w:rsid w:val="006328E8"/>
    <w:rsid w:val="00633039"/>
    <w:rsid w:val="00637E7E"/>
    <w:rsid w:val="0064229F"/>
    <w:rsid w:val="0064792C"/>
    <w:rsid w:val="00650E2E"/>
    <w:rsid w:val="00651A9B"/>
    <w:rsid w:val="00652C71"/>
    <w:rsid w:val="00655548"/>
    <w:rsid w:val="0065557E"/>
    <w:rsid w:val="0065627B"/>
    <w:rsid w:val="00657EE0"/>
    <w:rsid w:val="006637C6"/>
    <w:rsid w:val="00666931"/>
    <w:rsid w:val="00670D5F"/>
    <w:rsid w:val="006733B3"/>
    <w:rsid w:val="0067525A"/>
    <w:rsid w:val="00675CB2"/>
    <w:rsid w:val="0067644A"/>
    <w:rsid w:val="0068397E"/>
    <w:rsid w:val="00683A56"/>
    <w:rsid w:val="006869E8"/>
    <w:rsid w:val="00687935"/>
    <w:rsid w:val="00690F29"/>
    <w:rsid w:val="0069501E"/>
    <w:rsid w:val="00695A5F"/>
    <w:rsid w:val="006969C7"/>
    <w:rsid w:val="006A6A85"/>
    <w:rsid w:val="006B2240"/>
    <w:rsid w:val="006B2713"/>
    <w:rsid w:val="006B2BB9"/>
    <w:rsid w:val="006B4599"/>
    <w:rsid w:val="006B4E4E"/>
    <w:rsid w:val="006B57AB"/>
    <w:rsid w:val="006C125E"/>
    <w:rsid w:val="006C2D2F"/>
    <w:rsid w:val="006C7040"/>
    <w:rsid w:val="006D11B6"/>
    <w:rsid w:val="006D1DF8"/>
    <w:rsid w:val="006D202E"/>
    <w:rsid w:val="006D39ED"/>
    <w:rsid w:val="006D5EB2"/>
    <w:rsid w:val="006D7327"/>
    <w:rsid w:val="006E1EDC"/>
    <w:rsid w:val="006E2B09"/>
    <w:rsid w:val="006E3FF6"/>
    <w:rsid w:val="006E613A"/>
    <w:rsid w:val="006F0FA0"/>
    <w:rsid w:val="006F1066"/>
    <w:rsid w:val="006F4598"/>
    <w:rsid w:val="006F5BD1"/>
    <w:rsid w:val="006F6F4B"/>
    <w:rsid w:val="00703963"/>
    <w:rsid w:val="00704852"/>
    <w:rsid w:val="00706800"/>
    <w:rsid w:val="00707DCE"/>
    <w:rsid w:val="00710C99"/>
    <w:rsid w:val="007121DB"/>
    <w:rsid w:val="007124F8"/>
    <w:rsid w:val="007165B2"/>
    <w:rsid w:val="00720ACB"/>
    <w:rsid w:val="0072210B"/>
    <w:rsid w:val="007228C2"/>
    <w:rsid w:val="00723FF6"/>
    <w:rsid w:val="00724F18"/>
    <w:rsid w:val="00731313"/>
    <w:rsid w:val="007325DC"/>
    <w:rsid w:val="0073307C"/>
    <w:rsid w:val="007333DA"/>
    <w:rsid w:val="007341A8"/>
    <w:rsid w:val="007352CA"/>
    <w:rsid w:val="00736521"/>
    <w:rsid w:val="0073744B"/>
    <w:rsid w:val="00737AEF"/>
    <w:rsid w:val="00740EC8"/>
    <w:rsid w:val="007425F5"/>
    <w:rsid w:val="007427F3"/>
    <w:rsid w:val="00751A73"/>
    <w:rsid w:val="0075328D"/>
    <w:rsid w:val="007544B0"/>
    <w:rsid w:val="007621A0"/>
    <w:rsid w:val="0076425B"/>
    <w:rsid w:val="0077036F"/>
    <w:rsid w:val="00773A06"/>
    <w:rsid w:val="00775F52"/>
    <w:rsid w:val="00777076"/>
    <w:rsid w:val="00784817"/>
    <w:rsid w:val="00784A87"/>
    <w:rsid w:val="0078647D"/>
    <w:rsid w:val="00787614"/>
    <w:rsid w:val="00794070"/>
    <w:rsid w:val="007953D1"/>
    <w:rsid w:val="00795677"/>
    <w:rsid w:val="00796705"/>
    <w:rsid w:val="007A28E8"/>
    <w:rsid w:val="007A2F0D"/>
    <w:rsid w:val="007A39B4"/>
    <w:rsid w:val="007A4428"/>
    <w:rsid w:val="007A5F10"/>
    <w:rsid w:val="007A638B"/>
    <w:rsid w:val="007B003C"/>
    <w:rsid w:val="007B33F8"/>
    <w:rsid w:val="007B35FD"/>
    <w:rsid w:val="007B540C"/>
    <w:rsid w:val="007B5AD5"/>
    <w:rsid w:val="007B6B11"/>
    <w:rsid w:val="007B6D34"/>
    <w:rsid w:val="007B715A"/>
    <w:rsid w:val="007C2822"/>
    <w:rsid w:val="007C2D71"/>
    <w:rsid w:val="007C397B"/>
    <w:rsid w:val="007C4974"/>
    <w:rsid w:val="007C5E3C"/>
    <w:rsid w:val="007C7717"/>
    <w:rsid w:val="007D30E9"/>
    <w:rsid w:val="007E15A2"/>
    <w:rsid w:val="007E22BA"/>
    <w:rsid w:val="007E4871"/>
    <w:rsid w:val="007E59FD"/>
    <w:rsid w:val="007E675F"/>
    <w:rsid w:val="007E7FCD"/>
    <w:rsid w:val="007F0876"/>
    <w:rsid w:val="007F17C0"/>
    <w:rsid w:val="007F24B4"/>
    <w:rsid w:val="007F25D0"/>
    <w:rsid w:val="007F3E00"/>
    <w:rsid w:val="007F68AB"/>
    <w:rsid w:val="007F6FE2"/>
    <w:rsid w:val="007F71D6"/>
    <w:rsid w:val="00803FA9"/>
    <w:rsid w:val="00806652"/>
    <w:rsid w:val="00815675"/>
    <w:rsid w:val="00816419"/>
    <w:rsid w:val="008170EC"/>
    <w:rsid w:val="008239AF"/>
    <w:rsid w:val="008307D8"/>
    <w:rsid w:val="00834A0A"/>
    <w:rsid w:val="00834E6D"/>
    <w:rsid w:val="008411D6"/>
    <w:rsid w:val="00842E30"/>
    <w:rsid w:val="00844A37"/>
    <w:rsid w:val="00845D2E"/>
    <w:rsid w:val="0085007F"/>
    <w:rsid w:val="008509A3"/>
    <w:rsid w:val="008545C3"/>
    <w:rsid w:val="0086207D"/>
    <w:rsid w:val="0086401F"/>
    <w:rsid w:val="008665E9"/>
    <w:rsid w:val="0087015E"/>
    <w:rsid w:val="00876B62"/>
    <w:rsid w:val="008776D1"/>
    <w:rsid w:val="008804BC"/>
    <w:rsid w:val="00881DDA"/>
    <w:rsid w:val="00886887"/>
    <w:rsid w:val="00886B80"/>
    <w:rsid w:val="00887557"/>
    <w:rsid w:val="0088785F"/>
    <w:rsid w:val="00891E31"/>
    <w:rsid w:val="00896BC0"/>
    <w:rsid w:val="008973C7"/>
    <w:rsid w:val="00897620"/>
    <w:rsid w:val="008A28D4"/>
    <w:rsid w:val="008A62E4"/>
    <w:rsid w:val="008B0079"/>
    <w:rsid w:val="008B31E1"/>
    <w:rsid w:val="008C0ABA"/>
    <w:rsid w:val="008C2D4B"/>
    <w:rsid w:val="008C3C11"/>
    <w:rsid w:val="008C459C"/>
    <w:rsid w:val="008D3540"/>
    <w:rsid w:val="008D35AD"/>
    <w:rsid w:val="008D3BAB"/>
    <w:rsid w:val="008D473F"/>
    <w:rsid w:val="008D505C"/>
    <w:rsid w:val="008D55B2"/>
    <w:rsid w:val="008D584D"/>
    <w:rsid w:val="008D792E"/>
    <w:rsid w:val="008E0744"/>
    <w:rsid w:val="008E12C4"/>
    <w:rsid w:val="008F0B9B"/>
    <w:rsid w:val="008F2093"/>
    <w:rsid w:val="008F3254"/>
    <w:rsid w:val="008F398D"/>
    <w:rsid w:val="008F5ACA"/>
    <w:rsid w:val="008F5B9F"/>
    <w:rsid w:val="009019DC"/>
    <w:rsid w:val="009051FE"/>
    <w:rsid w:val="009055C3"/>
    <w:rsid w:val="0090655E"/>
    <w:rsid w:val="0091055D"/>
    <w:rsid w:val="009115A5"/>
    <w:rsid w:val="00911935"/>
    <w:rsid w:val="00912E53"/>
    <w:rsid w:val="009141C8"/>
    <w:rsid w:val="009156E7"/>
    <w:rsid w:val="0091577D"/>
    <w:rsid w:val="00920AE6"/>
    <w:rsid w:val="00921DDD"/>
    <w:rsid w:val="00924293"/>
    <w:rsid w:val="00930592"/>
    <w:rsid w:val="00932794"/>
    <w:rsid w:val="00933AA5"/>
    <w:rsid w:val="00935E4A"/>
    <w:rsid w:val="00936B87"/>
    <w:rsid w:val="00940029"/>
    <w:rsid w:val="00946B01"/>
    <w:rsid w:val="0095426D"/>
    <w:rsid w:val="009543AF"/>
    <w:rsid w:val="00954AEA"/>
    <w:rsid w:val="00955BE2"/>
    <w:rsid w:val="00956597"/>
    <w:rsid w:val="009607DD"/>
    <w:rsid w:val="00963DD7"/>
    <w:rsid w:val="00965B13"/>
    <w:rsid w:val="00967CF2"/>
    <w:rsid w:val="00967EF7"/>
    <w:rsid w:val="00974063"/>
    <w:rsid w:val="0097681A"/>
    <w:rsid w:val="0097702D"/>
    <w:rsid w:val="00977EF8"/>
    <w:rsid w:val="00982251"/>
    <w:rsid w:val="009835D3"/>
    <w:rsid w:val="00990C2D"/>
    <w:rsid w:val="00992538"/>
    <w:rsid w:val="00994AEB"/>
    <w:rsid w:val="009956C8"/>
    <w:rsid w:val="00996EDD"/>
    <w:rsid w:val="009A1D8F"/>
    <w:rsid w:val="009A702E"/>
    <w:rsid w:val="009A7535"/>
    <w:rsid w:val="009B3278"/>
    <w:rsid w:val="009B33EB"/>
    <w:rsid w:val="009B3858"/>
    <w:rsid w:val="009B59F4"/>
    <w:rsid w:val="009B7586"/>
    <w:rsid w:val="009C18E7"/>
    <w:rsid w:val="009C4728"/>
    <w:rsid w:val="009C5FD7"/>
    <w:rsid w:val="009C7095"/>
    <w:rsid w:val="009C7685"/>
    <w:rsid w:val="009D05F2"/>
    <w:rsid w:val="009D20BE"/>
    <w:rsid w:val="009D4614"/>
    <w:rsid w:val="009D5D96"/>
    <w:rsid w:val="009D7499"/>
    <w:rsid w:val="009E2E3B"/>
    <w:rsid w:val="009E661E"/>
    <w:rsid w:val="009E7222"/>
    <w:rsid w:val="009F043D"/>
    <w:rsid w:val="009F05A1"/>
    <w:rsid w:val="009F2998"/>
    <w:rsid w:val="009F452E"/>
    <w:rsid w:val="009F6736"/>
    <w:rsid w:val="009F7D7D"/>
    <w:rsid w:val="00A001A4"/>
    <w:rsid w:val="00A010CD"/>
    <w:rsid w:val="00A01861"/>
    <w:rsid w:val="00A0202E"/>
    <w:rsid w:val="00A03E78"/>
    <w:rsid w:val="00A0527B"/>
    <w:rsid w:val="00A071AA"/>
    <w:rsid w:val="00A10A5A"/>
    <w:rsid w:val="00A127F8"/>
    <w:rsid w:val="00A13FFF"/>
    <w:rsid w:val="00A14210"/>
    <w:rsid w:val="00A211AC"/>
    <w:rsid w:val="00A23169"/>
    <w:rsid w:val="00A25319"/>
    <w:rsid w:val="00A2549D"/>
    <w:rsid w:val="00A25BC3"/>
    <w:rsid w:val="00A260E0"/>
    <w:rsid w:val="00A443FC"/>
    <w:rsid w:val="00A453A8"/>
    <w:rsid w:val="00A57886"/>
    <w:rsid w:val="00A57FBF"/>
    <w:rsid w:val="00A61445"/>
    <w:rsid w:val="00A62384"/>
    <w:rsid w:val="00A712D4"/>
    <w:rsid w:val="00A744D5"/>
    <w:rsid w:val="00A760F0"/>
    <w:rsid w:val="00A76AB2"/>
    <w:rsid w:val="00A76AB5"/>
    <w:rsid w:val="00A86E8A"/>
    <w:rsid w:val="00A87C08"/>
    <w:rsid w:val="00A92010"/>
    <w:rsid w:val="00A92731"/>
    <w:rsid w:val="00A929F6"/>
    <w:rsid w:val="00A95196"/>
    <w:rsid w:val="00A953ED"/>
    <w:rsid w:val="00AA1452"/>
    <w:rsid w:val="00AA2294"/>
    <w:rsid w:val="00AA3EEB"/>
    <w:rsid w:val="00AA4C16"/>
    <w:rsid w:val="00AA4D9D"/>
    <w:rsid w:val="00AA5276"/>
    <w:rsid w:val="00AB04E4"/>
    <w:rsid w:val="00AB29C8"/>
    <w:rsid w:val="00AB3A71"/>
    <w:rsid w:val="00AB6BF7"/>
    <w:rsid w:val="00AC0231"/>
    <w:rsid w:val="00AC24E7"/>
    <w:rsid w:val="00AC2CE6"/>
    <w:rsid w:val="00AC72D9"/>
    <w:rsid w:val="00AC7FC3"/>
    <w:rsid w:val="00AD0368"/>
    <w:rsid w:val="00AD2AA9"/>
    <w:rsid w:val="00AD348C"/>
    <w:rsid w:val="00AD39AF"/>
    <w:rsid w:val="00AD6109"/>
    <w:rsid w:val="00AD6842"/>
    <w:rsid w:val="00AE293D"/>
    <w:rsid w:val="00AE29B5"/>
    <w:rsid w:val="00AE3725"/>
    <w:rsid w:val="00AE400A"/>
    <w:rsid w:val="00AF305D"/>
    <w:rsid w:val="00AF3466"/>
    <w:rsid w:val="00AF5466"/>
    <w:rsid w:val="00AF5DFD"/>
    <w:rsid w:val="00B03834"/>
    <w:rsid w:val="00B079A7"/>
    <w:rsid w:val="00B1170C"/>
    <w:rsid w:val="00B16902"/>
    <w:rsid w:val="00B171AD"/>
    <w:rsid w:val="00B227AE"/>
    <w:rsid w:val="00B23DBA"/>
    <w:rsid w:val="00B2502D"/>
    <w:rsid w:val="00B26D98"/>
    <w:rsid w:val="00B31498"/>
    <w:rsid w:val="00B32CF8"/>
    <w:rsid w:val="00B35934"/>
    <w:rsid w:val="00B41FDA"/>
    <w:rsid w:val="00B46CAC"/>
    <w:rsid w:val="00B4715C"/>
    <w:rsid w:val="00B47C3E"/>
    <w:rsid w:val="00B500AA"/>
    <w:rsid w:val="00B51A84"/>
    <w:rsid w:val="00B543A9"/>
    <w:rsid w:val="00B552CD"/>
    <w:rsid w:val="00B572B6"/>
    <w:rsid w:val="00B60125"/>
    <w:rsid w:val="00B6458B"/>
    <w:rsid w:val="00B64F08"/>
    <w:rsid w:val="00B65C88"/>
    <w:rsid w:val="00B65FD7"/>
    <w:rsid w:val="00B676F7"/>
    <w:rsid w:val="00B70BCE"/>
    <w:rsid w:val="00B70C7B"/>
    <w:rsid w:val="00B71337"/>
    <w:rsid w:val="00B73AB9"/>
    <w:rsid w:val="00B73AD7"/>
    <w:rsid w:val="00B73F63"/>
    <w:rsid w:val="00B744C8"/>
    <w:rsid w:val="00B74B31"/>
    <w:rsid w:val="00B753CD"/>
    <w:rsid w:val="00B755E3"/>
    <w:rsid w:val="00B77EE8"/>
    <w:rsid w:val="00B80AF8"/>
    <w:rsid w:val="00B81E70"/>
    <w:rsid w:val="00B874A2"/>
    <w:rsid w:val="00B923A8"/>
    <w:rsid w:val="00B95146"/>
    <w:rsid w:val="00B97089"/>
    <w:rsid w:val="00B97171"/>
    <w:rsid w:val="00BA07C6"/>
    <w:rsid w:val="00BA1C44"/>
    <w:rsid w:val="00BB2291"/>
    <w:rsid w:val="00BB4C3C"/>
    <w:rsid w:val="00BB76C9"/>
    <w:rsid w:val="00BC4FFE"/>
    <w:rsid w:val="00BD007A"/>
    <w:rsid w:val="00BD213E"/>
    <w:rsid w:val="00BD3CC6"/>
    <w:rsid w:val="00BD4BA1"/>
    <w:rsid w:val="00BD5E0A"/>
    <w:rsid w:val="00BD60ED"/>
    <w:rsid w:val="00BE31AF"/>
    <w:rsid w:val="00BE383D"/>
    <w:rsid w:val="00BE59D7"/>
    <w:rsid w:val="00BE5D25"/>
    <w:rsid w:val="00BF0443"/>
    <w:rsid w:val="00BF2085"/>
    <w:rsid w:val="00BF52A9"/>
    <w:rsid w:val="00BF5F2B"/>
    <w:rsid w:val="00BF6F63"/>
    <w:rsid w:val="00BF74AC"/>
    <w:rsid w:val="00BF771C"/>
    <w:rsid w:val="00C00FA9"/>
    <w:rsid w:val="00C0156D"/>
    <w:rsid w:val="00C0249B"/>
    <w:rsid w:val="00C025B1"/>
    <w:rsid w:val="00C02FC9"/>
    <w:rsid w:val="00C05D57"/>
    <w:rsid w:val="00C06233"/>
    <w:rsid w:val="00C06B8D"/>
    <w:rsid w:val="00C07094"/>
    <w:rsid w:val="00C106FF"/>
    <w:rsid w:val="00C11956"/>
    <w:rsid w:val="00C1356F"/>
    <w:rsid w:val="00C1398C"/>
    <w:rsid w:val="00C16783"/>
    <w:rsid w:val="00C17369"/>
    <w:rsid w:val="00C20332"/>
    <w:rsid w:val="00C238FC"/>
    <w:rsid w:val="00C23B8F"/>
    <w:rsid w:val="00C24348"/>
    <w:rsid w:val="00C24564"/>
    <w:rsid w:val="00C25AB0"/>
    <w:rsid w:val="00C312B9"/>
    <w:rsid w:val="00C32A0A"/>
    <w:rsid w:val="00C348DC"/>
    <w:rsid w:val="00C36709"/>
    <w:rsid w:val="00C37361"/>
    <w:rsid w:val="00C43231"/>
    <w:rsid w:val="00C4629C"/>
    <w:rsid w:val="00C4750B"/>
    <w:rsid w:val="00C51488"/>
    <w:rsid w:val="00C5155F"/>
    <w:rsid w:val="00C51B89"/>
    <w:rsid w:val="00C543CF"/>
    <w:rsid w:val="00C56610"/>
    <w:rsid w:val="00C56C55"/>
    <w:rsid w:val="00C60509"/>
    <w:rsid w:val="00C60FF0"/>
    <w:rsid w:val="00C61817"/>
    <w:rsid w:val="00C62CE0"/>
    <w:rsid w:val="00C63304"/>
    <w:rsid w:val="00C63BD6"/>
    <w:rsid w:val="00C6444A"/>
    <w:rsid w:val="00C71FAD"/>
    <w:rsid w:val="00C71FCE"/>
    <w:rsid w:val="00C72098"/>
    <w:rsid w:val="00C726CE"/>
    <w:rsid w:val="00C758AC"/>
    <w:rsid w:val="00C778F4"/>
    <w:rsid w:val="00C83042"/>
    <w:rsid w:val="00C834FA"/>
    <w:rsid w:val="00C95604"/>
    <w:rsid w:val="00C96E82"/>
    <w:rsid w:val="00CA0334"/>
    <w:rsid w:val="00CA0EED"/>
    <w:rsid w:val="00CA173E"/>
    <w:rsid w:val="00CA193C"/>
    <w:rsid w:val="00CA3000"/>
    <w:rsid w:val="00CA32A2"/>
    <w:rsid w:val="00CA6431"/>
    <w:rsid w:val="00CA695B"/>
    <w:rsid w:val="00CB1975"/>
    <w:rsid w:val="00CB1B1A"/>
    <w:rsid w:val="00CB2138"/>
    <w:rsid w:val="00CB59C3"/>
    <w:rsid w:val="00CB6334"/>
    <w:rsid w:val="00CB68C9"/>
    <w:rsid w:val="00CC16A2"/>
    <w:rsid w:val="00CC3A1D"/>
    <w:rsid w:val="00CC72D6"/>
    <w:rsid w:val="00CD05F8"/>
    <w:rsid w:val="00CD13D5"/>
    <w:rsid w:val="00CD5053"/>
    <w:rsid w:val="00CD5D7C"/>
    <w:rsid w:val="00CD757F"/>
    <w:rsid w:val="00CE0295"/>
    <w:rsid w:val="00CE110A"/>
    <w:rsid w:val="00CE2EA6"/>
    <w:rsid w:val="00CE63E3"/>
    <w:rsid w:val="00CF0F47"/>
    <w:rsid w:val="00CF2FC1"/>
    <w:rsid w:val="00CF4370"/>
    <w:rsid w:val="00CF4519"/>
    <w:rsid w:val="00CF4D27"/>
    <w:rsid w:val="00CF5BFA"/>
    <w:rsid w:val="00CF5CE2"/>
    <w:rsid w:val="00CF704B"/>
    <w:rsid w:val="00CF7EA3"/>
    <w:rsid w:val="00D00994"/>
    <w:rsid w:val="00D01D8B"/>
    <w:rsid w:val="00D021AB"/>
    <w:rsid w:val="00D034F5"/>
    <w:rsid w:val="00D0662C"/>
    <w:rsid w:val="00D069BF"/>
    <w:rsid w:val="00D07823"/>
    <w:rsid w:val="00D10311"/>
    <w:rsid w:val="00D12439"/>
    <w:rsid w:val="00D12683"/>
    <w:rsid w:val="00D17408"/>
    <w:rsid w:val="00D2018B"/>
    <w:rsid w:val="00D20193"/>
    <w:rsid w:val="00D20C21"/>
    <w:rsid w:val="00D21920"/>
    <w:rsid w:val="00D248E7"/>
    <w:rsid w:val="00D26846"/>
    <w:rsid w:val="00D2700C"/>
    <w:rsid w:val="00D321C1"/>
    <w:rsid w:val="00D332DB"/>
    <w:rsid w:val="00D35C7B"/>
    <w:rsid w:val="00D3748D"/>
    <w:rsid w:val="00D43532"/>
    <w:rsid w:val="00D44151"/>
    <w:rsid w:val="00D47447"/>
    <w:rsid w:val="00D4798C"/>
    <w:rsid w:val="00D50208"/>
    <w:rsid w:val="00D5313A"/>
    <w:rsid w:val="00D5408C"/>
    <w:rsid w:val="00D5529B"/>
    <w:rsid w:val="00D567DA"/>
    <w:rsid w:val="00D56874"/>
    <w:rsid w:val="00D578B5"/>
    <w:rsid w:val="00D61037"/>
    <w:rsid w:val="00D6575D"/>
    <w:rsid w:val="00D730EB"/>
    <w:rsid w:val="00D73999"/>
    <w:rsid w:val="00D75CD2"/>
    <w:rsid w:val="00D76F01"/>
    <w:rsid w:val="00D8331F"/>
    <w:rsid w:val="00D872CE"/>
    <w:rsid w:val="00D93F8B"/>
    <w:rsid w:val="00D95C65"/>
    <w:rsid w:val="00D9693F"/>
    <w:rsid w:val="00DA04ED"/>
    <w:rsid w:val="00DA2B96"/>
    <w:rsid w:val="00DA4322"/>
    <w:rsid w:val="00DA6280"/>
    <w:rsid w:val="00DA74FF"/>
    <w:rsid w:val="00DB20AB"/>
    <w:rsid w:val="00DB3032"/>
    <w:rsid w:val="00DB4122"/>
    <w:rsid w:val="00DB4668"/>
    <w:rsid w:val="00DB5080"/>
    <w:rsid w:val="00DB6CD9"/>
    <w:rsid w:val="00DC3C5A"/>
    <w:rsid w:val="00DC450A"/>
    <w:rsid w:val="00DC660D"/>
    <w:rsid w:val="00DD7E92"/>
    <w:rsid w:val="00DE2302"/>
    <w:rsid w:val="00DE3799"/>
    <w:rsid w:val="00DF0454"/>
    <w:rsid w:val="00DF16A0"/>
    <w:rsid w:val="00DF4C05"/>
    <w:rsid w:val="00DF6B98"/>
    <w:rsid w:val="00E04FDF"/>
    <w:rsid w:val="00E065D3"/>
    <w:rsid w:val="00E0736F"/>
    <w:rsid w:val="00E078AF"/>
    <w:rsid w:val="00E10199"/>
    <w:rsid w:val="00E101C3"/>
    <w:rsid w:val="00E10A77"/>
    <w:rsid w:val="00E10E52"/>
    <w:rsid w:val="00E16569"/>
    <w:rsid w:val="00E171CE"/>
    <w:rsid w:val="00E17259"/>
    <w:rsid w:val="00E17808"/>
    <w:rsid w:val="00E254E8"/>
    <w:rsid w:val="00E30E2B"/>
    <w:rsid w:val="00E34BA5"/>
    <w:rsid w:val="00E35463"/>
    <w:rsid w:val="00E363E8"/>
    <w:rsid w:val="00E36722"/>
    <w:rsid w:val="00E40F45"/>
    <w:rsid w:val="00E43A91"/>
    <w:rsid w:val="00E440BC"/>
    <w:rsid w:val="00E44743"/>
    <w:rsid w:val="00E45FAB"/>
    <w:rsid w:val="00E47E6A"/>
    <w:rsid w:val="00E609D1"/>
    <w:rsid w:val="00E6290A"/>
    <w:rsid w:val="00E644FC"/>
    <w:rsid w:val="00E64773"/>
    <w:rsid w:val="00E65286"/>
    <w:rsid w:val="00E71C2B"/>
    <w:rsid w:val="00E76BA8"/>
    <w:rsid w:val="00E76D60"/>
    <w:rsid w:val="00E81A13"/>
    <w:rsid w:val="00E826A3"/>
    <w:rsid w:val="00E83A71"/>
    <w:rsid w:val="00E84115"/>
    <w:rsid w:val="00E869D9"/>
    <w:rsid w:val="00E90B70"/>
    <w:rsid w:val="00E931CC"/>
    <w:rsid w:val="00E9569C"/>
    <w:rsid w:val="00EA3197"/>
    <w:rsid w:val="00EA377C"/>
    <w:rsid w:val="00EA47D5"/>
    <w:rsid w:val="00EA4E64"/>
    <w:rsid w:val="00EA5A87"/>
    <w:rsid w:val="00EB01F6"/>
    <w:rsid w:val="00EB294D"/>
    <w:rsid w:val="00EB6139"/>
    <w:rsid w:val="00EB70B8"/>
    <w:rsid w:val="00EB7654"/>
    <w:rsid w:val="00EC24CE"/>
    <w:rsid w:val="00EC2E4C"/>
    <w:rsid w:val="00EC3500"/>
    <w:rsid w:val="00EC6017"/>
    <w:rsid w:val="00EC6F43"/>
    <w:rsid w:val="00ED15E5"/>
    <w:rsid w:val="00ED1C67"/>
    <w:rsid w:val="00ED1ED3"/>
    <w:rsid w:val="00ED40A4"/>
    <w:rsid w:val="00ED4DFD"/>
    <w:rsid w:val="00EE372E"/>
    <w:rsid w:val="00EE3DD9"/>
    <w:rsid w:val="00EF0A23"/>
    <w:rsid w:val="00EF7AB3"/>
    <w:rsid w:val="00EF7C96"/>
    <w:rsid w:val="00F01834"/>
    <w:rsid w:val="00F02C30"/>
    <w:rsid w:val="00F0638E"/>
    <w:rsid w:val="00F06952"/>
    <w:rsid w:val="00F0753A"/>
    <w:rsid w:val="00F0795D"/>
    <w:rsid w:val="00F1631C"/>
    <w:rsid w:val="00F17E9F"/>
    <w:rsid w:val="00F23467"/>
    <w:rsid w:val="00F274E2"/>
    <w:rsid w:val="00F2794F"/>
    <w:rsid w:val="00F31C61"/>
    <w:rsid w:val="00F3302A"/>
    <w:rsid w:val="00F36033"/>
    <w:rsid w:val="00F362AA"/>
    <w:rsid w:val="00F4075A"/>
    <w:rsid w:val="00F4345B"/>
    <w:rsid w:val="00F45E07"/>
    <w:rsid w:val="00F46921"/>
    <w:rsid w:val="00F50EB4"/>
    <w:rsid w:val="00F53F7B"/>
    <w:rsid w:val="00F548E0"/>
    <w:rsid w:val="00F54A20"/>
    <w:rsid w:val="00F551E7"/>
    <w:rsid w:val="00F56D27"/>
    <w:rsid w:val="00F57518"/>
    <w:rsid w:val="00F6074F"/>
    <w:rsid w:val="00F60CC6"/>
    <w:rsid w:val="00F62BC4"/>
    <w:rsid w:val="00F643E4"/>
    <w:rsid w:val="00F65195"/>
    <w:rsid w:val="00F67163"/>
    <w:rsid w:val="00F709A5"/>
    <w:rsid w:val="00F724D4"/>
    <w:rsid w:val="00F729DF"/>
    <w:rsid w:val="00F74DCC"/>
    <w:rsid w:val="00F76D1C"/>
    <w:rsid w:val="00F77540"/>
    <w:rsid w:val="00F7764D"/>
    <w:rsid w:val="00F831E6"/>
    <w:rsid w:val="00F83705"/>
    <w:rsid w:val="00F858AE"/>
    <w:rsid w:val="00F937C8"/>
    <w:rsid w:val="00F93BCA"/>
    <w:rsid w:val="00F94F15"/>
    <w:rsid w:val="00FA1228"/>
    <w:rsid w:val="00FA4F35"/>
    <w:rsid w:val="00FA7A61"/>
    <w:rsid w:val="00FA7FE3"/>
    <w:rsid w:val="00FB4D55"/>
    <w:rsid w:val="00FB54CD"/>
    <w:rsid w:val="00FC2947"/>
    <w:rsid w:val="00FC5EAB"/>
    <w:rsid w:val="00FC685A"/>
    <w:rsid w:val="00FC6927"/>
    <w:rsid w:val="00FC70EF"/>
    <w:rsid w:val="00FC76CA"/>
    <w:rsid w:val="00FD3532"/>
    <w:rsid w:val="00FD3E43"/>
    <w:rsid w:val="00FD4E74"/>
    <w:rsid w:val="00FD5D5F"/>
    <w:rsid w:val="00FD6C30"/>
    <w:rsid w:val="00FE1676"/>
    <w:rsid w:val="00FE1CD6"/>
    <w:rsid w:val="00FE4315"/>
    <w:rsid w:val="00FE61C8"/>
    <w:rsid w:val="00FF0C45"/>
    <w:rsid w:val="00FF3011"/>
    <w:rsid w:val="00FF3A23"/>
    <w:rsid w:val="00FF59B8"/>
    <w:rsid w:val="00FF5ACD"/>
    <w:rsid w:val="00FF5EEF"/>
    <w:rsid w:val="00FF6AD4"/>
    <w:rsid w:val="00FF6C42"/>
    <w:rsid w:val="00FF6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E3D"/>
    <w:pPr>
      <w:overflowPunct w:val="0"/>
      <w:autoSpaceDE w:val="0"/>
      <w:autoSpaceDN w:val="0"/>
      <w:adjustRightInd w:val="0"/>
      <w:textAlignment w:val="baseline"/>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4A20"/>
    <w:rPr>
      <w:color w:val="0000FF"/>
      <w:u w:val="single"/>
    </w:rPr>
  </w:style>
  <w:style w:type="paragraph" w:customStyle="1" w:styleId="ncchead">
    <w:name w:val="ncchead"/>
    <w:basedOn w:val="Normal"/>
    <w:next w:val="Normal"/>
    <w:rsid w:val="004761DC"/>
    <w:pPr>
      <w:spacing w:before="284"/>
      <w:jc w:val="center"/>
    </w:pPr>
    <w:rPr>
      <w:rFonts w:ascii="Arial" w:hAnsi="Arial"/>
      <w:b/>
      <w:noProof/>
      <w:sz w:val="18"/>
    </w:rPr>
  </w:style>
  <w:style w:type="paragraph" w:customStyle="1" w:styleId="depthead">
    <w:name w:val="depthead"/>
    <w:basedOn w:val="ncchead"/>
    <w:next w:val="Normal"/>
    <w:rsid w:val="009F05A1"/>
    <w:pPr>
      <w:pBdr>
        <w:bottom w:val="single" w:sz="6" w:space="12" w:color="auto"/>
      </w:pBdr>
      <w:spacing w:before="80" w:line="240" w:lineRule="atLeast"/>
    </w:pPr>
    <w:rPr>
      <w:b w:val="0"/>
    </w:rPr>
  </w:style>
  <w:style w:type="paragraph" w:styleId="NormalWeb">
    <w:name w:val="Normal (Web)"/>
    <w:basedOn w:val="Normal"/>
    <w:rsid w:val="00611008"/>
    <w:pPr>
      <w:overflowPunct/>
      <w:autoSpaceDE/>
      <w:autoSpaceDN/>
      <w:adjustRightInd/>
      <w:spacing w:after="240" w:line="285" w:lineRule="atLeast"/>
      <w:textAlignment w:val="auto"/>
    </w:pPr>
    <w:rPr>
      <w:sz w:val="19"/>
      <w:szCs w:val="19"/>
      <w:lang w:val="en-US"/>
    </w:rPr>
  </w:style>
  <w:style w:type="paragraph" w:styleId="Header">
    <w:name w:val="header"/>
    <w:basedOn w:val="Normal"/>
    <w:rsid w:val="00611008"/>
    <w:pPr>
      <w:tabs>
        <w:tab w:val="center" w:pos="4320"/>
        <w:tab w:val="right" w:pos="8640"/>
      </w:tabs>
      <w:overflowPunct/>
      <w:autoSpaceDE/>
      <w:autoSpaceDN/>
      <w:adjustRightInd/>
      <w:textAlignment w:val="auto"/>
    </w:pPr>
    <w:rPr>
      <w:sz w:val="24"/>
      <w:szCs w:val="24"/>
      <w:lang w:val="en-US"/>
    </w:rPr>
  </w:style>
  <w:style w:type="paragraph" w:styleId="Footer">
    <w:name w:val="footer"/>
    <w:basedOn w:val="Normal"/>
    <w:link w:val="FooterChar"/>
    <w:uiPriority w:val="99"/>
    <w:rsid w:val="00611008"/>
    <w:pPr>
      <w:tabs>
        <w:tab w:val="center" w:pos="4320"/>
        <w:tab w:val="right" w:pos="8640"/>
      </w:tabs>
      <w:overflowPunct/>
      <w:autoSpaceDE/>
      <w:autoSpaceDN/>
      <w:adjustRightInd/>
      <w:textAlignment w:val="auto"/>
    </w:pPr>
    <w:rPr>
      <w:sz w:val="24"/>
      <w:szCs w:val="24"/>
      <w:lang w:val="en-US"/>
    </w:rPr>
  </w:style>
  <w:style w:type="character" w:customStyle="1" w:styleId="FooterChar">
    <w:name w:val="Footer Char"/>
    <w:link w:val="Footer"/>
    <w:uiPriority w:val="99"/>
    <w:rsid w:val="0009360B"/>
    <w:rPr>
      <w:sz w:val="24"/>
      <w:szCs w:val="24"/>
      <w:lang w:val="en-US" w:eastAsia="en-US"/>
    </w:rPr>
  </w:style>
  <w:style w:type="paragraph" w:styleId="BalloonText">
    <w:name w:val="Balloon Text"/>
    <w:basedOn w:val="Normal"/>
    <w:link w:val="BalloonTextChar"/>
    <w:rsid w:val="0009360B"/>
    <w:pPr>
      <w:overflowPunct/>
      <w:autoSpaceDE/>
      <w:autoSpaceDN/>
      <w:adjustRightInd/>
      <w:textAlignment w:val="auto"/>
    </w:pPr>
    <w:rPr>
      <w:rFonts w:ascii="Tahoma" w:hAnsi="Tahoma" w:cs="Tahoma"/>
      <w:sz w:val="16"/>
      <w:szCs w:val="16"/>
      <w:lang w:val="en-US"/>
    </w:rPr>
  </w:style>
  <w:style w:type="character" w:customStyle="1" w:styleId="BalloonTextChar">
    <w:name w:val="Balloon Text Char"/>
    <w:link w:val="BalloonText"/>
    <w:rsid w:val="0009360B"/>
    <w:rPr>
      <w:rFonts w:ascii="Tahoma" w:hAnsi="Tahoma" w:cs="Tahoma"/>
      <w:sz w:val="16"/>
      <w:szCs w:val="16"/>
      <w:lang w:val="en-US" w:eastAsia="en-US"/>
    </w:rPr>
  </w:style>
  <w:style w:type="table" w:styleId="TableGrid">
    <w:name w:val="Table Grid"/>
    <w:basedOn w:val="TableNormal"/>
    <w:uiPriority w:val="59"/>
    <w:rsid w:val="00EA31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E3D"/>
    <w:pPr>
      <w:overflowPunct w:val="0"/>
      <w:autoSpaceDE w:val="0"/>
      <w:autoSpaceDN w:val="0"/>
      <w:adjustRightInd w:val="0"/>
      <w:textAlignment w:val="baseline"/>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4A20"/>
    <w:rPr>
      <w:color w:val="0000FF"/>
      <w:u w:val="single"/>
    </w:rPr>
  </w:style>
  <w:style w:type="paragraph" w:customStyle="1" w:styleId="ncchead">
    <w:name w:val="ncchead"/>
    <w:basedOn w:val="Normal"/>
    <w:next w:val="Normal"/>
    <w:rsid w:val="004761DC"/>
    <w:pPr>
      <w:spacing w:before="284"/>
      <w:jc w:val="center"/>
    </w:pPr>
    <w:rPr>
      <w:rFonts w:ascii="Arial" w:hAnsi="Arial"/>
      <w:b/>
      <w:noProof/>
      <w:sz w:val="18"/>
    </w:rPr>
  </w:style>
  <w:style w:type="paragraph" w:customStyle="1" w:styleId="depthead">
    <w:name w:val="depthead"/>
    <w:basedOn w:val="ncchead"/>
    <w:next w:val="Normal"/>
    <w:rsid w:val="009F05A1"/>
    <w:pPr>
      <w:pBdr>
        <w:bottom w:val="single" w:sz="6" w:space="12" w:color="auto"/>
      </w:pBdr>
      <w:spacing w:before="80" w:line="240" w:lineRule="atLeast"/>
    </w:pPr>
    <w:rPr>
      <w:b w:val="0"/>
    </w:rPr>
  </w:style>
  <w:style w:type="paragraph" w:styleId="NormalWeb">
    <w:name w:val="Normal (Web)"/>
    <w:basedOn w:val="Normal"/>
    <w:rsid w:val="00611008"/>
    <w:pPr>
      <w:overflowPunct/>
      <w:autoSpaceDE/>
      <w:autoSpaceDN/>
      <w:adjustRightInd/>
      <w:spacing w:after="240" w:line="285" w:lineRule="atLeast"/>
      <w:textAlignment w:val="auto"/>
    </w:pPr>
    <w:rPr>
      <w:sz w:val="19"/>
      <w:szCs w:val="19"/>
      <w:lang w:val="en-US"/>
    </w:rPr>
  </w:style>
  <w:style w:type="paragraph" w:styleId="Header">
    <w:name w:val="header"/>
    <w:basedOn w:val="Normal"/>
    <w:rsid w:val="00611008"/>
    <w:pPr>
      <w:tabs>
        <w:tab w:val="center" w:pos="4320"/>
        <w:tab w:val="right" w:pos="8640"/>
      </w:tabs>
      <w:overflowPunct/>
      <w:autoSpaceDE/>
      <w:autoSpaceDN/>
      <w:adjustRightInd/>
      <w:textAlignment w:val="auto"/>
    </w:pPr>
    <w:rPr>
      <w:sz w:val="24"/>
      <w:szCs w:val="24"/>
      <w:lang w:val="en-US"/>
    </w:rPr>
  </w:style>
  <w:style w:type="paragraph" w:styleId="Footer">
    <w:name w:val="footer"/>
    <w:basedOn w:val="Normal"/>
    <w:link w:val="FooterChar"/>
    <w:uiPriority w:val="99"/>
    <w:rsid w:val="00611008"/>
    <w:pPr>
      <w:tabs>
        <w:tab w:val="center" w:pos="4320"/>
        <w:tab w:val="right" w:pos="8640"/>
      </w:tabs>
      <w:overflowPunct/>
      <w:autoSpaceDE/>
      <w:autoSpaceDN/>
      <w:adjustRightInd/>
      <w:textAlignment w:val="auto"/>
    </w:pPr>
    <w:rPr>
      <w:sz w:val="24"/>
      <w:szCs w:val="24"/>
      <w:lang w:val="en-US"/>
    </w:rPr>
  </w:style>
  <w:style w:type="character" w:customStyle="1" w:styleId="FooterChar">
    <w:name w:val="Footer Char"/>
    <w:link w:val="Footer"/>
    <w:uiPriority w:val="99"/>
    <w:rsid w:val="0009360B"/>
    <w:rPr>
      <w:sz w:val="24"/>
      <w:szCs w:val="24"/>
      <w:lang w:val="en-US" w:eastAsia="en-US"/>
    </w:rPr>
  </w:style>
  <w:style w:type="paragraph" w:styleId="BalloonText">
    <w:name w:val="Balloon Text"/>
    <w:basedOn w:val="Normal"/>
    <w:link w:val="BalloonTextChar"/>
    <w:rsid w:val="0009360B"/>
    <w:pPr>
      <w:overflowPunct/>
      <w:autoSpaceDE/>
      <w:autoSpaceDN/>
      <w:adjustRightInd/>
      <w:textAlignment w:val="auto"/>
    </w:pPr>
    <w:rPr>
      <w:rFonts w:ascii="Tahoma" w:hAnsi="Tahoma" w:cs="Tahoma"/>
      <w:sz w:val="16"/>
      <w:szCs w:val="16"/>
      <w:lang w:val="en-US"/>
    </w:rPr>
  </w:style>
  <w:style w:type="character" w:customStyle="1" w:styleId="BalloonTextChar">
    <w:name w:val="Balloon Text Char"/>
    <w:link w:val="BalloonText"/>
    <w:rsid w:val="0009360B"/>
    <w:rPr>
      <w:rFonts w:ascii="Tahoma" w:hAnsi="Tahoma" w:cs="Tahoma"/>
      <w:sz w:val="16"/>
      <w:szCs w:val="16"/>
      <w:lang w:val="en-US" w:eastAsia="en-US"/>
    </w:rPr>
  </w:style>
  <w:style w:type="table" w:styleId="TableGrid">
    <w:name w:val="Table Grid"/>
    <w:basedOn w:val="TableNormal"/>
    <w:uiPriority w:val="59"/>
    <w:rsid w:val="00EA31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161492">
      <w:bodyDiv w:val="1"/>
      <w:marLeft w:val="0"/>
      <w:marRight w:val="0"/>
      <w:marTop w:val="0"/>
      <w:marBottom w:val="0"/>
      <w:divBdr>
        <w:top w:val="none" w:sz="0" w:space="0" w:color="auto"/>
        <w:left w:val="none" w:sz="0" w:space="0" w:color="auto"/>
        <w:bottom w:val="none" w:sz="0" w:space="0" w:color="auto"/>
        <w:right w:val="none" w:sz="0" w:space="0" w:color="auto"/>
      </w:divBdr>
    </w:div>
    <w:div w:id="65525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direct.asda.com/george/school/cardigans-jumpers/D10M1G1C14,default,sc.html"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admin@felton.northumberland.sch.uk" TargetMode="External"/><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s\FFS%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9AE8B-15D5-4AE2-B735-B3A20AA6D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FFS Letterhead</Template>
  <TotalTime>2</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2853</CharactersWithSpaces>
  <SharedDoc>false</SharedDoc>
  <HLinks>
    <vt:vector size="12" baseType="variant">
      <vt:variant>
        <vt:i4>6815861</vt:i4>
      </vt:variant>
      <vt:variant>
        <vt:i4>3</vt:i4>
      </vt:variant>
      <vt:variant>
        <vt:i4>0</vt:i4>
      </vt:variant>
      <vt:variant>
        <vt:i4>5</vt:i4>
      </vt:variant>
      <vt:variant>
        <vt:lpwstr>http://www.feltonfirstschool.co.uk/</vt:lpwstr>
      </vt:variant>
      <vt:variant>
        <vt:lpwstr/>
      </vt:variant>
      <vt:variant>
        <vt:i4>6160485</vt:i4>
      </vt:variant>
      <vt:variant>
        <vt:i4>0</vt:i4>
      </vt:variant>
      <vt:variant>
        <vt:i4>0</vt:i4>
      </vt:variant>
      <vt:variant>
        <vt:i4>5</vt:i4>
      </vt:variant>
      <vt:variant>
        <vt:lpwstr>mailto:admin@felton.northumberland.sch.uk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Iain</dc:creator>
  <cp:lastModifiedBy>Long, Iain</cp:lastModifiedBy>
  <cp:revision>2</cp:revision>
  <cp:lastPrinted>2015-10-12T13:39:00Z</cp:lastPrinted>
  <dcterms:created xsi:type="dcterms:W3CDTF">2016-05-27T14:34:00Z</dcterms:created>
  <dcterms:modified xsi:type="dcterms:W3CDTF">2016-05-27T14:36:00Z</dcterms:modified>
</cp:coreProperties>
</file>